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2D" w:rsidRPr="00F00020" w:rsidRDefault="0030772D" w:rsidP="00D122E2">
      <w:pPr>
        <w:ind w:left="-540" w:hanging="180"/>
        <w:jc w:val="center"/>
        <w:rPr>
          <w:rFonts w:ascii="Times New Roman" w:hAnsi="Times New Roman"/>
          <w:b/>
          <w:sz w:val="24"/>
          <w:szCs w:val="24"/>
        </w:rPr>
      </w:pPr>
      <w:r w:rsidRPr="00F00020">
        <w:rPr>
          <w:rFonts w:ascii="Times New Roman" w:hAnsi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30772D" w:rsidRPr="00F00020" w:rsidRDefault="0030772D" w:rsidP="00D122E2">
      <w:pPr>
        <w:ind w:left="-540" w:firstLine="540"/>
        <w:jc w:val="center"/>
        <w:rPr>
          <w:rFonts w:ascii="Times New Roman" w:hAnsi="Times New Roman"/>
          <w:b/>
          <w:sz w:val="24"/>
          <w:szCs w:val="24"/>
        </w:rPr>
      </w:pPr>
      <w:r w:rsidRPr="00F00020">
        <w:rPr>
          <w:rFonts w:ascii="Times New Roman" w:hAnsi="Times New Roman"/>
          <w:b/>
          <w:sz w:val="24"/>
          <w:szCs w:val="24"/>
        </w:rPr>
        <w:t>СРЕДНЯЯ ОБЩЕОБРАЗОВАТЕЛЬНАЯ ШКОЛА № 14 «ЦЕНТР ОБРАЗОВАНИЯ»</w:t>
      </w:r>
    </w:p>
    <w:p w:rsidR="0030772D" w:rsidRPr="00F00020" w:rsidRDefault="0030772D" w:rsidP="00D122E2">
      <w:pPr>
        <w:ind w:left="-540" w:firstLine="540"/>
        <w:jc w:val="center"/>
        <w:rPr>
          <w:rFonts w:ascii="Times New Roman" w:hAnsi="Times New Roman"/>
          <w:b/>
          <w:sz w:val="24"/>
          <w:szCs w:val="24"/>
        </w:rPr>
      </w:pPr>
      <w:r w:rsidRPr="00F00020">
        <w:rPr>
          <w:rFonts w:ascii="Times New Roman" w:hAnsi="Times New Roman"/>
          <w:b/>
          <w:sz w:val="24"/>
          <w:szCs w:val="24"/>
        </w:rPr>
        <w:t>ИМЕНИ КАВАЛЕРА ОРДЕНА ЛЕНИНА Н.Ф.ШУТОВА ГОРОДСКОГО ОКРУГА СЫЗРАНЬ САМАРСКОЙ ОБЛАСТ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30772D" w:rsidRDefault="0030772D" w:rsidP="00D122E2">
      <w:pPr>
        <w:ind w:left="-540" w:firstLine="540"/>
        <w:jc w:val="center"/>
        <w:rPr>
          <w:sz w:val="28"/>
          <w:szCs w:val="28"/>
        </w:rPr>
      </w:pPr>
    </w:p>
    <w:p w:rsidR="0030772D" w:rsidRDefault="0030772D" w:rsidP="00D122E2">
      <w:pPr>
        <w:ind w:left="-540" w:firstLine="540"/>
        <w:rPr>
          <w:sz w:val="28"/>
          <w:szCs w:val="28"/>
        </w:rPr>
      </w:pPr>
    </w:p>
    <w:p w:rsidR="0030772D" w:rsidRPr="00F00020" w:rsidRDefault="0030772D" w:rsidP="00F00020">
      <w:pPr>
        <w:pStyle w:val="NormalWeb"/>
        <w:tabs>
          <w:tab w:val="left" w:pos="5580"/>
        </w:tabs>
        <w:spacing w:before="0" w:beforeAutospacing="0" w:after="150" w:afterAutospacing="0"/>
        <w:ind w:left="-540" w:firstLine="540"/>
        <w:jc w:val="center"/>
        <w:rPr>
          <w:b/>
          <w:bCs/>
          <w:sz w:val="32"/>
          <w:szCs w:val="32"/>
        </w:rPr>
      </w:pPr>
      <w:r w:rsidRPr="00F00020">
        <w:rPr>
          <w:b/>
          <w:bCs/>
          <w:sz w:val="32"/>
          <w:szCs w:val="32"/>
        </w:rPr>
        <w:t xml:space="preserve">МЕТОДИЧЕСКАЯ </w:t>
      </w:r>
      <w:r>
        <w:rPr>
          <w:b/>
          <w:bCs/>
          <w:sz w:val="32"/>
          <w:szCs w:val="32"/>
        </w:rPr>
        <w:t xml:space="preserve"> </w:t>
      </w:r>
      <w:r w:rsidRPr="00F00020">
        <w:rPr>
          <w:b/>
          <w:bCs/>
          <w:sz w:val="32"/>
          <w:szCs w:val="32"/>
        </w:rPr>
        <w:t>РАЗРАБОТКА</w:t>
      </w:r>
    </w:p>
    <w:p w:rsidR="0030772D" w:rsidRPr="00F00020" w:rsidRDefault="0030772D" w:rsidP="00F00020">
      <w:pPr>
        <w:ind w:left="-540" w:firstLine="540"/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Pr="001F6953">
        <w:rPr>
          <w:rFonts w:ascii="Times New Roman" w:hAnsi="Times New Roman"/>
          <w:b/>
          <w:sz w:val="28"/>
          <w:szCs w:val="28"/>
        </w:rPr>
        <w:t xml:space="preserve"> </w:t>
      </w:r>
    </w:p>
    <w:p w:rsidR="0030772D" w:rsidRDefault="0030772D" w:rsidP="001F6953">
      <w:pPr>
        <w:jc w:val="center"/>
        <w:rPr>
          <w:rFonts w:ascii="Times New Roman" w:hAnsi="Times New Roman"/>
          <w:b/>
          <w:sz w:val="56"/>
          <w:szCs w:val="56"/>
        </w:rPr>
      </w:pPr>
      <w:r w:rsidRPr="001F6953">
        <w:rPr>
          <w:rFonts w:ascii="Times New Roman" w:hAnsi="Times New Roman"/>
          <w:b/>
          <w:sz w:val="56"/>
          <w:szCs w:val="56"/>
        </w:rPr>
        <w:t>Тема: Ознакомление с новым видом деятельности.</w:t>
      </w:r>
    </w:p>
    <w:p w:rsidR="0030772D" w:rsidRPr="001F6953" w:rsidRDefault="0030772D" w:rsidP="00F00020">
      <w:pPr>
        <w:rPr>
          <w:rFonts w:ascii="Times New Roman" w:hAnsi="Times New Roman"/>
          <w:b/>
          <w:sz w:val="56"/>
          <w:szCs w:val="56"/>
        </w:rPr>
      </w:pPr>
    </w:p>
    <w:p w:rsidR="0030772D" w:rsidRPr="001F6953" w:rsidRDefault="0030772D" w:rsidP="001F6953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1F6953">
        <w:rPr>
          <w:rFonts w:ascii="Times New Roman" w:hAnsi="Times New Roman"/>
          <w:b/>
          <w:i/>
          <w:sz w:val="36"/>
          <w:szCs w:val="36"/>
        </w:rPr>
        <w:t>Направление: Художественное творчество.</w:t>
      </w:r>
    </w:p>
    <w:p w:rsidR="0030772D" w:rsidRPr="001F6953" w:rsidRDefault="0030772D" w:rsidP="001F6953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1F6953">
        <w:rPr>
          <w:rFonts w:ascii="Times New Roman" w:hAnsi="Times New Roman"/>
          <w:b/>
          <w:i/>
          <w:sz w:val="36"/>
          <w:szCs w:val="36"/>
        </w:rPr>
        <w:t>Объединение «Чудо – мастерица»</w:t>
      </w:r>
    </w:p>
    <w:p w:rsidR="0030772D" w:rsidRPr="001F6953" w:rsidRDefault="0030772D" w:rsidP="001F6953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Разработчик: </w:t>
      </w:r>
      <w:r w:rsidRPr="001F6953">
        <w:rPr>
          <w:rFonts w:ascii="Times New Roman" w:hAnsi="Times New Roman"/>
          <w:b/>
          <w:i/>
          <w:sz w:val="36"/>
          <w:szCs w:val="36"/>
        </w:rPr>
        <w:t>Педагог дополнительного образования</w:t>
      </w:r>
    </w:p>
    <w:p w:rsidR="0030772D" w:rsidRDefault="0030772D" w:rsidP="001F6953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1F6953">
        <w:rPr>
          <w:rFonts w:ascii="Times New Roman" w:hAnsi="Times New Roman"/>
          <w:b/>
          <w:i/>
          <w:sz w:val="36"/>
          <w:szCs w:val="36"/>
        </w:rPr>
        <w:t>Портнова Наталья Викторовна</w:t>
      </w:r>
    </w:p>
    <w:p w:rsidR="0030772D" w:rsidRDefault="0030772D" w:rsidP="001F6953">
      <w:pPr>
        <w:jc w:val="center"/>
      </w:pPr>
    </w:p>
    <w:p w:rsidR="0030772D" w:rsidRDefault="0030772D" w:rsidP="001F6953">
      <w:pPr>
        <w:jc w:val="center"/>
      </w:pPr>
    </w:p>
    <w:p w:rsidR="0030772D" w:rsidRDefault="0030772D" w:rsidP="001F6953">
      <w:pPr>
        <w:jc w:val="center"/>
      </w:pPr>
    </w:p>
    <w:p w:rsidR="0030772D" w:rsidRPr="001F6953" w:rsidRDefault="0030772D" w:rsidP="001F6953">
      <w:pPr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Pr="00CD4B0E" w:rsidRDefault="0030772D" w:rsidP="001F6953">
      <w:pPr>
        <w:jc w:val="center"/>
        <w:rPr>
          <w:rFonts w:ascii="Times New Roman" w:hAnsi="Times New Roman"/>
          <w:sz w:val="32"/>
          <w:szCs w:val="32"/>
        </w:rPr>
      </w:pPr>
      <w:r w:rsidRPr="00CD4B0E">
        <w:rPr>
          <w:rFonts w:ascii="Times New Roman" w:hAnsi="Times New Roman"/>
          <w:sz w:val="32"/>
          <w:szCs w:val="32"/>
        </w:rPr>
        <w:t>Г. Сызрань, январь 2020 год</w:t>
      </w: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Default="0030772D" w:rsidP="001F6953">
      <w:pPr>
        <w:jc w:val="center"/>
        <w:rPr>
          <w:rFonts w:ascii="Times New Roman" w:hAnsi="Times New Roman"/>
          <w:b/>
          <w:sz w:val="52"/>
          <w:szCs w:val="52"/>
        </w:rPr>
      </w:pPr>
    </w:p>
    <w:p w:rsidR="0030772D" w:rsidRPr="00CD4B0E" w:rsidRDefault="0030772D" w:rsidP="001F6953">
      <w:pPr>
        <w:jc w:val="center"/>
        <w:rPr>
          <w:rFonts w:ascii="Times New Roman" w:hAnsi="Times New Roman"/>
          <w:b/>
          <w:sz w:val="40"/>
          <w:szCs w:val="40"/>
        </w:rPr>
      </w:pPr>
      <w:r w:rsidRPr="00CD4B0E">
        <w:rPr>
          <w:rFonts w:ascii="Times New Roman" w:hAnsi="Times New Roman"/>
          <w:b/>
          <w:sz w:val="40"/>
          <w:szCs w:val="40"/>
        </w:rPr>
        <w:t>Содержание.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 w:rsidRPr="00CD4B0E">
        <w:rPr>
          <w:rFonts w:ascii="Times New Roman" w:hAnsi="Times New Roman"/>
          <w:sz w:val="36"/>
          <w:szCs w:val="36"/>
        </w:rPr>
        <w:t>1 Введение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 Пояснительная записка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3 Тема, цель, задачи.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4 Актуальность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5 Технологическая карта занятия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6 План занятия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7 Ход занятия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8 Список используемых источников, литературы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9 Фото материалы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10 Учебно - методический комплект: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А) Презентация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Б) Раздаточный материал</w:t>
      </w:r>
    </w:p>
    <w:p w:rsidR="0030772D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В) Словарные слова</w:t>
      </w:r>
    </w:p>
    <w:p w:rsidR="0030772D" w:rsidRPr="00CD4B0E" w:rsidRDefault="0030772D" w:rsidP="00CD4B0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Г) Мини – выставка вышитых изделий</w:t>
      </w:r>
    </w:p>
    <w:p w:rsidR="0030772D" w:rsidRPr="00CD4B0E" w:rsidRDefault="0030772D" w:rsidP="001F6953">
      <w:pPr>
        <w:jc w:val="center"/>
        <w:rPr>
          <w:rFonts w:ascii="Times New Roman" w:hAnsi="Times New Roman"/>
          <w:sz w:val="36"/>
          <w:szCs w:val="36"/>
        </w:rPr>
      </w:pPr>
    </w:p>
    <w:p w:rsidR="0030772D" w:rsidRPr="00CD4B0E" w:rsidRDefault="0030772D">
      <w:pPr>
        <w:rPr>
          <w:rFonts w:ascii="Times New Roman" w:hAnsi="Times New Roman"/>
          <w:sz w:val="36"/>
          <w:szCs w:val="36"/>
        </w:rPr>
      </w:pPr>
    </w:p>
    <w:p w:rsidR="0030772D" w:rsidRPr="00CD4B0E" w:rsidRDefault="0030772D">
      <w:pPr>
        <w:rPr>
          <w:rFonts w:ascii="Times New Roman" w:hAnsi="Times New Roman"/>
          <w:sz w:val="36"/>
          <w:szCs w:val="36"/>
        </w:rPr>
      </w:pPr>
    </w:p>
    <w:p w:rsidR="0030772D" w:rsidRPr="00CD4B0E" w:rsidRDefault="0030772D">
      <w:pPr>
        <w:rPr>
          <w:rFonts w:ascii="Times New Roman" w:hAnsi="Times New Roman"/>
          <w:sz w:val="36"/>
          <w:szCs w:val="36"/>
        </w:rPr>
      </w:pPr>
    </w:p>
    <w:p w:rsidR="0030772D" w:rsidRPr="00CD4B0E" w:rsidRDefault="0030772D">
      <w:pPr>
        <w:rPr>
          <w:rFonts w:ascii="Times New Roman" w:hAnsi="Times New Roman"/>
          <w:sz w:val="36"/>
          <w:szCs w:val="36"/>
        </w:rPr>
      </w:pPr>
    </w:p>
    <w:p w:rsidR="0030772D" w:rsidRDefault="0030772D">
      <w:pPr>
        <w:rPr>
          <w:rFonts w:ascii="Times New Roman" w:hAnsi="Times New Roman"/>
          <w:sz w:val="36"/>
          <w:szCs w:val="36"/>
        </w:rPr>
      </w:pPr>
    </w:p>
    <w:p w:rsidR="0030772D" w:rsidRPr="00F00020" w:rsidRDefault="0030772D" w:rsidP="005D7E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020">
        <w:rPr>
          <w:rFonts w:ascii="Times New Roman" w:hAnsi="Times New Roman"/>
          <w:b/>
          <w:sz w:val="28"/>
          <w:szCs w:val="28"/>
        </w:rPr>
        <w:t>Введение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35D06">
        <w:rPr>
          <w:rFonts w:ascii="Times New Roman" w:hAnsi="Times New Roman"/>
          <w:sz w:val="28"/>
          <w:szCs w:val="28"/>
        </w:rPr>
        <w:t xml:space="preserve">Вышивка </w:t>
      </w:r>
      <w:r>
        <w:rPr>
          <w:rFonts w:ascii="Times New Roman" w:hAnsi="Times New Roman"/>
          <w:sz w:val="28"/>
          <w:szCs w:val="28"/>
        </w:rPr>
        <w:t>–</w:t>
      </w:r>
      <w:r w:rsidRPr="00E35D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распространенный вид декоративно – прикладного искусства. Она тесно связана с бытом, трудом, природой. В последние годы ручная вышивка расцветает, так как этот вид декоративно – прикладного искусства даёт возможность творить и удивлять родных и близких рукодельными подарками.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Стремление создавать прекрасное отразилось в неповторимых красочных узорах и орнаментах народных вышивок. Люди издревле украшали свою одежду и свой быт.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Искусство вышивания имеет свою многовековую историю. На Руси традиция вышивального искусства постоянно развивались и уже в 14 – 17 вв. вышивка приобрела широкое распространение в украшении костюмов, предметов обихода. 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Народная вышивка была связана со стародавними традициями, обычаями и обрядами русского крестьянства. Так девушки к 18 годам должны были приготовить приданое: вышитые скатерти, покрывала, занавески, полотенца, подзоры. 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характеру узоров, приемов, цвета русская вышивка очень разнообразная. Она имеет свои национальные особенности и отличалась от вышивок других народов.</w:t>
      </w:r>
    </w:p>
    <w:p w:rsidR="0030772D" w:rsidRDefault="0030772D" w:rsidP="005D7E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Постараемся изучить и сохранить эти традиции в народном творчестве.</w:t>
      </w:r>
    </w:p>
    <w:p w:rsidR="0030772D" w:rsidRDefault="0030772D" w:rsidP="005D7E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30772D" w:rsidRPr="005F5D83" w:rsidRDefault="0030772D" w:rsidP="005F5D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5D83">
        <w:rPr>
          <w:rFonts w:ascii="Times New Roman" w:hAnsi="Times New Roman"/>
          <w:sz w:val="28"/>
          <w:szCs w:val="28"/>
        </w:rPr>
        <w:t xml:space="preserve">В современной жизни заметно возрос интерес детей </w:t>
      </w:r>
      <w:r>
        <w:rPr>
          <w:rFonts w:ascii="Times New Roman" w:hAnsi="Times New Roman"/>
          <w:sz w:val="28"/>
          <w:szCs w:val="28"/>
        </w:rPr>
        <w:t xml:space="preserve">к искусству вышивания. Народная традиционная </w:t>
      </w:r>
      <w:r w:rsidRPr="005F5D83">
        <w:rPr>
          <w:rFonts w:ascii="Times New Roman" w:hAnsi="Times New Roman"/>
          <w:sz w:val="28"/>
          <w:szCs w:val="28"/>
        </w:rPr>
        <w:t xml:space="preserve">вышивка – яркое и неповторимое явление национальной культуры, изучение которой обогащает, доставляет радость общения с настоящим искусством. </w:t>
      </w:r>
      <w:r>
        <w:rPr>
          <w:rFonts w:ascii="Times New Roman" w:hAnsi="Times New Roman"/>
          <w:sz w:val="28"/>
          <w:szCs w:val="28"/>
        </w:rPr>
        <w:t>Объединение «Чудо – мастерица» дае</w:t>
      </w:r>
      <w:r w:rsidRPr="005F5D83">
        <w:rPr>
          <w:rFonts w:ascii="Times New Roman" w:hAnsi="Times New Roman"/>
          <w:sz w:val="28"/>
          <w:szCs w:val="28"/>
        </w:rPr>
        <w:t xml:space="preserve">т возможность практически познакомить детей с этим видом искусства. </w:t>
      </w:r>
    </w:p>
    <w:p w:rsidR="0030772D" w:rsidRPr="00925D9B" w:rsidRDefault="0030772D" w:rsidP="00925D9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Данная методическая разработка составлена для детей 9 – 10 лет, которые никогда раннее не вышивали и пришли на это занятие впервые. На данном занятии обучающиеся впервые познакомятся с техникой вышивки вертикального креста, узнают технологию выполнения, познакомятся с историческим аспектом.</w:t>
      </w:r>
    </w:p>
    <w:p w:rsidR="0030772D" w:rsidRPr="000308CC" w:rsidRDefault="0030772D" w:rsidP="000D72AE">
      <w:pPr>
        <w:tabs>
          <w:tab w:val="left" w:pos="525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Условия реализации занятия:</w:t>
      </w:r>
    </w:p>
    <w:p w:rsidR="0030772D" w:rsidRPr="000D72AE" w:rsidRDefault="0030772D" w:rsidP="000D72AE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января 2020 года с 10.00 – 10.30 в учебном кабинете № 14 Дворца творчества детей и молодёжи состоялось данное занятие.</w:t>
      </w:r>
    </w:p>
    <w:p w:rsidR="0030772D" w:rsidRPr="002E5918" w:rsidRDefault="0030772D" w:rsidP="002E5918">
      <w:pPr>
        <w:tabs>
          <w:tab w:val="left" w:pos="525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кабинете столы были поставлены буквой П. На столах дидактический и раздаточный материал, организована мини выставка детских вышитых изделий, поставлена аппаратура для просмотра презентации.</w:t>
      </w:r>
    </w:p>
    <w:p w:rsidR="0030772D" w:rsidRPr="00B14AE9" w:rsidRDefault="0030772D">
      <w:pPr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>Тема:</w:t>
      </w:r>
      <w:r w:rsidRPr="00B14AE9">
        <w:rPr>
          <w:rFonts w:ascii="Times New Roman" w:hAnsi="Times New Roman"/>
          <w:sz w:val="28"/>
          <w:szCs w:val="28"/>
        </w:rPr>
        <w:t xml:space="preserve"> Ознакомление с новым видом деятельности</w:t>
      </w:r>
    </w:p>
    <w:p w:rsidR="0030772D" w:rsidRPr="00B14AE9" w:rsidRDefault="0030772D">
      <w:pPr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>Цель:</w:t>
      </w:r>
      <w:r w:rsidRPr="00B14AE9">
        <w:rPr>
          <w:rFonts w:ascii="Times New Roman" w:hAnsi="Times New Roman"/>
          <w:sz w:val="28"/>
          <w:szCs w:val="28"/>
        </w:rPr>
        <w:t xml:space="preserve"> Использование традиций русского народа на занятии вышивки крестом.</w:t>
      </w:r>
    </w:p>
    <w:p w:rsidR="0030772D" w:rsidRPr="00B14AE9" w:rsidRDefault="0030772D">
      <w:pPr>
        <w:rPr>
          <w:rFonts w:ascii="Times New Roman" w:hAnsi="Times New Roman"/>
          <w:b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 xml:space="preserve"> Задачи:</w:t>
      </w:r>
    </w:p>
    <w:p w:rsidR="0030772D" w:rsidRPr="00B14AE9" w:rsidRDefault="0030772D">
      <w:pPr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>Образовательная:</w:t>
      </w:r>
      <w:r w:rsidRPr="00B14AE9">
        <w:rPr>
          <w:rFonts w:ascii="Times New Roman" w:hAnsi="Times New Roman"/>
          <w:sz w:val="28"/>
          <w:szCs w:val="28"/>
        </w:rPr>
        <w:t xml:space="preserve"> Научить детей вышивать крестом. </w:t>
      </w:r>
    </w:p>
    <w:p w:rsidR="0030772D" w:rsidRPr="00B14AE9" w:rsidRDefault="0030772D">
      <w:pPr>
        <w:rPr>
          <w:rFonts w:ascii="Times New Roman" w:hAnsi="Times New Roman"/>
          <w:b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 xml:space="preserve">Развивающая: </w:t>
      </w:r>
    </w:p>
    <w:p w:rsidR="0030772D" w:rsidRPr="00B14AE9" w:rsidRDefault="0030772D">
      <w:pPr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sz w:val="28"/>
          <w:szCs w:val="28"/>
        </w:rPr>
        <w:t>Развивать творческие способности, познавательный интерес.</w:t>
      </w:r>
    </w:p>
    <w:p w:rsidR="0030772D" w:rsidRPr="00B14AE9" w:rsidRDefault="0030772D">
      <w:pPr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>Воспитательная:</w:t>
      </w:r>
      <w:r w:rsidRPr="00B14AE9">
        <w:rPr>
          <w:rFonts w:ascii="Times New Roman" w:hAnsi="Times New Roman"/>
          <w:sz w:val="28"/>
          <w:szCs w:val="28"/>
        </w:rPr>
        <w:t xml:space="preserve"> Воспитывать уважение к традициям русского народа.</w:t>
      </w:r>
    </w:p>
    <w:p w:rsidR="0030772D" w:rsidRPr="00B14AE9" w:rsidRDefault="0030772D" w:rsidP="00925D9B">
      <w:pPr>
        <w:spacing w:line="360" w:lineRule="auto"/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>Оборудование:</w:t>
      </w:r>
      <w:r w:rsidRPr="00B14AE9">
        <w:rPr>
          <w:rFonts w:ascii="Times New Roman" w:hAnsi="Times New Roman"/>
          <w:sz w:val="28"/>
          <w:szCs w:val="28"/>
        </w:rPr>
        <w:t xml:space="preserve"> Презентация, пяльцы, нитки мулине, ножницы, иглы, карточки, образец, выставка вышитых работ крестом, словарные слова, магнитофон с аудиозаписями народных песен.</w:t>
      </w:r>
    </w:p>
    <w:p w:rsidR="0030772D" w:rsidRPr="00B14AE9" w:rsidRDefault="0030772D" w:rsidP="00925D9B">
      <w:pPr>
        <w:tabs>
          <w:tab w:val="left" w:pos="180"/>
          <w:tab w:val="left" w:pos="303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ab/>
        <w:t>Адресат</w:t>
      </w:r>
      <w:r w:rsidRPr="00B14AE9">
        <w:rPr>
          <w:rFonts w:ascii="Times New Roman" w:hAnsi="Times New Roman"/>
          <w:sz w:val="28"/>
          <w:szCs w:val="28"/>
        </w:rPr>
        <w:t>: данную методическую разработку рекомендую проводить учителям трудового обучения в общеобразовательной школе.</w:t>
      </w:r>
    </w:p>
    <w:p w:rsidR="0030772D" w:rsidRPr="00B14AE9" w:rsidRDefault="0030772D" w:rsidP="00074E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4AE9">
        <w:rPr>
          <w:rFonts w:ascii="Times New Roman" w:hAnsi="Times New Roman"/>
          <w:b/>
          <w:sz w:val="28"/>
          <w:szCs w:val="28"/>
        </w:rPr>
        <w:t xml:space="preserve">Актуальность: </w:t>
      </w:r>
      <w:r w:rsidRPr="00B14AE9">
        <w:rPr>
          <w:rFonts w:ascii="Times New Roman" w:hAnsi="Times New Roman"/>
          <w:sz w:val="28"/>
          <w:szCs w:val="28"/>
        </w:rPr>
        <w:t xml:space="preserve">Народная вышивка крестом– яркое и неповторимое явление национальной культуры, изучение которой обогащает, доставляет радость общения с настоящим искусством. Занятия вышивкой вызывают у детей большой интерес и имеют воспитательное значение. </w:t>
      </w:r>
    </w:p>
    <w:p w:rsidR="0030772D" w:rsidRDefault="0030772D" w:rsidP="00074E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74E1D">
        <w:rPr>
          <w:rFonts w:ascii="Times New Roman" w:hAnsi="Times New Roman"/>
          <w:sz w:val="28"/>
          <w:szCs w:val="28"/>
        </w:rPr>
        <w:t xml:space="preserve">Художественное творчество передает духовный опыт человечества, воспитывает связь между поколениями. Никогда не ленились русские </w:t>
      </w:r>
      <w:r>
        <w:rPr>
          <w:rFonts w:ascii="Times New Roman" w:hAnsi="Times New Roman"/>
          <w:sz w:val="28"/>
          <w:szCs w:val="28"/>
        </w:rPr>
        <w:t xml:space="preserve">мастера украшать самые обычные </w:t>
      </w:r>
      <w:r w:rsidRPr="00074E1D">
        <w:rPr>
          <w:rFonts w:ascii="Times New Roman" w:hAnsi="Times New Roman"/>
          <w:sz w:val="28"/>
          <w:szCs w:val="28"/>
        </w:rPr>
        <w:t xml:space="preserve">бытовые предметы, которыми каждодневно пользуется человек у себя дома. </w:t>
      </w:r>
    </w:p>
    <w:p w:rsidR="0030772D" w:rsidRDefault="0030772D" w:rsidP="00074E1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74E1D">
        <w:rPr>
          <w:rFonts w:ascii="Times New Roman" w:hAnsi="Times New Roman"/>
          <w:sz w:val="28"/>
          <w:szCs w:val="28"/>
        </w:rPr>
        <w:t>Настоящее декоративно-прикладное искусство сохраняется и развивается лишь тогда, когда живет в наших домах и когда новую, долгую жизнь ему дают наши руки и наши души.</w:t>
      </w:r>
    </w:p>
    <w:p w:rsidR="0030772D" w:rsidRPr="00074E1D" w:rsidRDefault="0030772D" w:rsidP="00074E1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74E1D">
        <w:rPr>
          <w:rFonts w:ascii="Times New Roman" w:hAnsi="Times New Roman"/>
          <w:b/>
          <w:color w:val="000000"/>
          <w:sz w:val="28"/>
          <w:szCs w:val="28"/>
        </w:rPr>
        <w:t>Технологическая карта занятия.</w:t>
      </w:r>
    </w:p>
    <w:p w:rsidR="0030772D" w:rsidRPr="00074E1D" w:rsidRDefault="0030772D" w:rsidP="00074E1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4E1D">
        <w:rPr>
          <w:rFonts w:ascii="Times New Roman" w:hAnsi="Times New Roman"/>
          <w:b/>
          <w:color w:val="000000"/>
          <w:sz w:val="28"/>
          <w:szCs w:val="28"/>
        </w:rPr>
        <w:t>Форма проведения занятия:</w:t>
      </w:r>
      <w:r w:rsidRPr="00074E1D">
        <w:rPr>
          <w:rFonts w:ascii="Times New Roman" w:hAnsi="Times New Roman"/>
          <w:color w:val="000000"/>
          <w:sz w:val="28"/>
          <w:szCs w:val="28"/>
        </w:rPr>
        <w:t xml:space="preserve"> урок - игра</w:t>
      </w:r>
    </w:p>
    <w:p w:rsidR="0030772D" w:rsidRPr="00074E1D" w:rsidRDefault="0030772D" w:rsidP="00074E1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4E1D">
        <w:rPr>
          <w:rFonts w:ascii="Times New Roman" w:hAnsi="Times New Roman"/>
          <w:color w:val="000000"/>
          <w:sz w:val="28"/>
          <w:szCs w:val="28"/>
        </w:rPr>
        <w:t xml:space="preserve">Время </w:t>
      </w:r>
      <w:r>
        <w:rPr>
          <w:rFonts w:ascii="Times New Roman" w:hAnsi="Times New Roman"/>
          <w:color w:val="000000"/>
          <w:sz w:val="28"/>
          <w:szCs w:val="28"/>
        </w:rPr>
        <w:t>проведения занятия: 30</w:t>
      </w:r>
      <w:r w:rsidRPr="00074E1D">
        <w:rPr>
          <w:rFonts w:ascii="Times New Roman" w:hAnsi="Times New Roman"/>
          <w:color w:val="000000"/>
          <w:sz w:val="28"/>
          <w:szCs w:val="28"/>
        </w:rPr>
        <w:t xml:space="preserve"> минут</w:t>
      </w:r>
    </w:p>
    <w:p w:rsidR="0030772D" w:rsidRPr="00074E1D" w:rsidRDefault="0030772D" w:rsidP="00074E1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Возраст: 9 – 10 </w:t>
      </w:r>
      <w:r w:rsidRPr="00074E1D">
        <w:rPr>
          <w:rFonts w:ascii="Times New Roman" w:hAnsi="Times New Roman"/>
          <w:color w:val="000000"/>
          <w:sz w:val="28"/>
          <w:szCs w:val="28"/>
        </w:rPr>
        <w:t>лет</w:t>
      </w:r>
    </w:p>
    <w:p w:rsidR="0030772D" w:rsidRPr="00074E1D" w:rsidRDefault="0030772D" w:rsidP="00074E1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74E1D">
        <w:rPr>
          <w:rFonts w:ascii="Times New Roman" w:hAnsi="Times New Roman"/>
          <w:b/>
          <w:color w:val="000000"/>
          <w:sz w:val="28"/>
          <w:szCs w:val="28"/>
        </w:rPr>
        <w:t>Методические приёмы:</w:t>
      </w:r>
      <w:r w:rsidRPr="00074E1D">
        <w:rPr>
          <w:rFonts w:ascii="Times New Roman" w:hAnsi="Times New Roman"/>
          <w:color w:val="000000"/>
          <w:sz w:val="28"/>
          <w:szCs w:val="28"/>
        </w:rPr>
        <w:t xml:space="preserve"> практический, познавательный и обобщающий контроль.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Формы работы на занятии</w:t>
      </w:r>
      <w:r w:rsidRPr="00074E1D">
        <w:rPr>
          <w:rFonts w:ascii="Times New Roman" w:hAnsi="Times New Roman"/>
          <w:sz w:val="28"/>
          <w:szCs w:val="28"/>
        </w:rPr>
        <w:t>: групповая, индивидуальная.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Метод обучения: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Словесный: беседа, рассказ.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 xml:space="preserve">Наглядный: просмотр </w:t>
      </w:r>
      <w:r>
        <w:rPr>
          <w:rFonts w:ascii="Times New Roman" w:hAnsi="Times New Roman"/>
          <w:sz w:val="28"/>
          <w:szCs w:val="28"/>
        </w:rPr>
        <w:t xml:space="preserve">вышитых изделий, технология выполнения вышивки вертикального креста, просмотр </w:t>
      </w:r>
      <w:r w:rsidRPr="00074E1D">
        <w:rPr>
          <w:rFonts w:ascii="Times New Roman" w:hAnsi="Times New Roman"/>
          <w:sz w:val="28"/>
          <w:szCs w:val="28"/>
        </w:rPr>
        <w:t>слайдов, прослушивание русских народных песен.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Практический: выполнение заданий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Тип занятия:</w:t>
      </w:r>
      <w:r w:rsidRPr="00074E1D">
        <w:rPr>
          <w:rFonts w:ascii="Times New Roman" w:hAnsi="Times New Roman"/>
          <w:sz w:val="28"/>
          <w:szCs w:val="28"/>
        </w:rPr>
        <w:t xml:space="preserve"> комбинированный.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Межпредметные связи:</w:t>
      </w:r>
      <w:r w:rsidRPr="00074E1D">
        <w:rPr>
          <w:rFonts w:ascii="Times New Roman" w:hAnsi="Times New Roman"/>
          <w:sz w:val="28"/>
          <w:szCs w:val="28"/>
        </w:rPr>
        <w:t xml:space="preserve"> литература, история, </w:t>
      </w:r>
      <w:r>
        <w:rPr>
          <w:rFonts w:ascii="Times New Roman" w:hAnsi="Times New Roman"/>
          <w:sz w:val="28"/>
          <w:szCs w:val="28"/>
        </w:rPr>
        <w:t>фольклор.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Основные методы и технологии занятия: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- развивающее обучение.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- технология обучения и сотрудничества.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- информационно - коммуникативные технологии.</w:t>
      </w:r>
      <w:r w:rsidRPr="00074E1D">
        <w:rPr>
          <w:rFonts w:ascii="Times New Roman" w:hAnsi="Times New Roman"/>
          <w:sz w:val="28"/>
          <w:szCs w:val="28"/>
        </w:rPr>
        <w:tab/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Учебные задачи, направленные на достижения личностных результатов обучающихся: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1 Контролировать и оценивать свою работу, ее результат, работу других обучающихся;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2 Формирование уважительного отношения к иной точке зрения.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 xml:space="preserve">3 Расширять знания обучающихся о </w:t>
      </w:r>
      <w:r>
        <w:rPr>
          <w:rFonts w:ascii="Times New Roman" w:hAnsi="Times New Roman"/>
          <w:sz w:val="28"/>
          <w:szCs w:val="28"/>
          <w:lang w:eastAsia="ru-RU"/>
        </w:rPr>
        <w:t>вышивальном искусстве.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74E1D">
        <w:rPr>
          <w:rFonts w:ascii="Times New Roman" w:hAnsi="Times New Roman"/>
          <w:b/>
          <w:sz w:val="28"/>
          <w:szCs w:val="28"/>
          <w:lang w:eastAsia="ru-RU"/>
        </w:rPr>
        <w:t>Учебные задачи, направленные на достижение метапредметных результатов обучения: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1 Формирование умения работать с информацией;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 xml:space="preserve">2 Развивать умение </w:t>
      </w:r>
      <w:r>
        <w:rPr>
          <w:rFonts w:ascii="Times New Roman" w:hAnsi="Times New Roman"/>
          <w:sz w:val="28"/>
          <w:szCs w:val="28"/>
          <w:lang w:eastAsia="ru-RU"/>
        </w:rPr>
        <w:t>обучающихся четко отвечать на поставленные вопросы;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3 Формировать познавательную рефлексию;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4 Работать в группах.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5 Развивать умения анализировать, синтезировать и обобщать информацию из источников.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74E1D">
        <w:rPr>
          <w:rFonts w:ascii="Times New Roman" w:hAnsi="Times New Roman"/>
          <w:b/>
          <w:sz w:val="28"/>
          <w:szCs w:val="28"/>
          <w:lang w:eastAsia="ru-RU"/>
        </w:rPr>
        <w:t>Учебные задачи, направленные на достижение предметных результатов обучения: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  <w:lang w:eastAsia="ru-RU"/>
        </w:rPr>
        <w:t>1 Формирование п</w:t>
      </w:r>
      <w:r>
        <w:rPr>
          <w:rFonts w:ascii="Times New Roman" w:hAnsi="Times New Roman"/>
          <w:sz w:val="28"/>
          <w:szCs w:val="28"/>
          <w:lang w:eastAsia="ru-RU"/>
        </w:rPr>
        <w:t>онятия о вышивке.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sz w:val="28"/>
          <w:szCs w:val="28"/>
        </w:rPr>
        <w:t>2 Воспитывать патриотизм, любовь к Родине, к наследию своего народа и сохранность этого богатства.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</w:t>
      </w:r>
      <w:r w:rsidRPr="00074E1D">
        <w:rPr>
          <w:rFonts w:ascii="Times New Roman" w:hAnsi="Times New Roman"/>
          <w:sz w:val="28"/>
          <w:szCs w:val="28"/>
          <w:lang w:eastAsia="ru-RU"/>
        </w:rPr>
        <w:t>: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Предметные: Овладеть знаниями техникой выполнения вертикального креста.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Метапредметные:</w:t>
      </w:r>
      <w:r>
        <w:rPr>
          <w:rFonts w:ascii="Times New Roman" w:hAnsi="Times New Roman"/>
          <w:sz w:val="28"/>
          <w:szCs w:val="28"/>
        </w:rPr>
        <w:t xml:space="preserve"> Выполнять задание индивидуально</w:t>
      </w:r>
      <w:r w:rsidRPr="00074E1D">
        <w:rPr>
          <w:rFonts w:ascii="Times New Roman" w:hAnsi="Times New Roman"/>
          <w:sz w:val="28"/>
          <w:szCs w:val="28"/>
        </w:rPr>
        <w:t>, осваивать способы и решения заданий творческого и поискового характера; уметь планировать, контролировать и оценивать учебные действия.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Личностные:</w:t>
      </w:r>
      <w:r w:rsidRPr="00074E1D">
        <w:rPr>
          <w:rFonts w:ascii="Times New Roman" w:hAnsi="Times New Roman"/>
          <w:sz w:val="28"/>
          <w:szCs w:val="28"/>
        </w:rPr>
        <w:t xml:space="preserve"> Определять личностный смысл учения, осознавать себя частью народа и всей страны.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Оборудование:</w:t>
      </w:r>
      <w:r w:rsidRPr="00074E1D">
        <w:rPr>
          <w:rFonts w:ascii="Times New Roman" w:hAnsi="Times New Roman"/>
          <w:sz w:val="28"/>
          <w:szCs w:val="28"/>
        </w:rPr>
        <w:t xml:space="preserve"> Компьютер, проектор, экран, презентация, выставка вышитых изделий, ауд</w:t>
      </w:r>
      <w:r>
        <w:rPr>
          <w:rFonts w:ascii="Times New Roman" w:hAnsi="Times New Roman"/>
          <w:sz w:val="28"/>
          <w:szCs w:val="28"/>
        </w:rPr>
        <w:t xml:space="preserve">иозапись русских народных песен </w:t>
      </w:r>
      <w:r w:rsidRPr="00074E1D">
        <w:rPr>
          <w:rFonts w:ascii="Times New Roman" w:hAnsi="Times New Roman"/>
          <w:sz w:val="28"/>
          <w:szCs w:val="28"/>
        </w:rPr>
        <w:t>карточки с</w:t>
      </w:r>
      <w:r>
        <w:rPr>
          <w:rFonts w:ascii="Times New Roman" w:hAnsi="Times New Roman"/>
          <w:sz w:val="28"/>
          <w:szCs w:val="28"/>
        </w:rPr>
        <w:t>о словами восхищения, мулине, ткань, пяльцы, схемы для вышивания, картон и нарезанные разноцветные кружочки для составления узора, словарные слова.</w:t>
      </w:r>
      <w:r w:rsidRPr="00074E1D">
        <w:rPr>
          <w:rFonts w:ascii="Times New Roman" w:hAnsi="Times New Roman"/>
          <w:sz w:val="28"/>
          <w:szCs w:val="28"/>
        </w:rPr>
        <w:t xml:space="preserve"> </w:t>
      </w:r>
    </w:p>
    <w:p w:rsidR="0030772D" w:rsidRPr="00074E1D" w:rsidRDefault="0030772D" w:rsidP="00074E1D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4E1D">
        <w:rPr>
          <w:rFonts w:ascii="Times New Roman" w:hAnsi="Times New Roman"/>
          <w:b/>
          <w:sz w:val="28"/>
          <w:szCs w:val="28"/>
        </w:rPr>
        <w:t>Оформление учебного кабинета.</w:t>
      </w:r>
    </w:p>
    <w:p w:rsidR="0030772D" w:rsidRPr="005F345A" w:rsidRDefault="0030772D" w:rsidP="005F5D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Столы расставлены буквой П, на учительском столе стоит проектор, ноутбук, корзина со шкатулкой, у стены находится экран для просмотра презентации, стенд с вышитыми изделиями, подушки – зверюшки, на столах у детей раздаточный материал (слова восхищения, в пяльцах натянута готовая ткань с разлинованными квадратиками, подушечки – игольницы, иголки с нитками, мулине, цветные схемы для вышивки крестом, на картоне вырезанные цветные кружочки. </w:t>
      </w:r>
    </w:p>
    <w:p w:rsidR="0030772D" w:rsidRPr="005F345A" w:rsidRDefault="0030772D" w:rsidP="00714ECB">
      <w:pPr>
        <w:jc w:val="center"/>
        <w:rPr>
          <w:rFonts w:ascii="Times New Roman" w:hAnsi="Times New Roman"/>
          <w:b/>
          <w:sz w:val="28"/>
          <w:szCs w:val="28"/>
        </w:rPr>
      </w:pPr>
      <w:r w:rsidRPr="005F345A">
        <w:rPr>
          <w:rFonts w:ascii="Times New Roman" w:hAnsi="Times New Roman"/>
          <w:b/>
          <w:sz w:val="28"/>
          <w:szCs w:val="28"/>
        </w:rPr>
        <w:t>План проведения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1 Организационный момент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5F345A">
        <w:rPr>
          <w:rFonts w:ascii="Times New Roman" w:hAnsi="Times New Roman"/>
          <w:sz w:val="28"/>
          <w:szCs w:val="28"/>
        </w:rPr>
        <w:t>Стихотворение: «Все расселись по местам»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5F345A">
        <w:rPr>
          <w:rFonts w:ascii="Times New Roman" w:hAnsi="Times New Roman"/>
          <w:sz w:val="28"/>
          <w:szCs w:val="28"/>
        </w:rPr>
        <w:t>Знакомство с детьми игра «Клубочек»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2 Актуализация необходимых знаний.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А) Сообщение темы, цели, задач.</w:t>
      </w:r>
    </w:p>
    <w:p w:rsidR="0030772D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 xml:space="preserve">Б) Сказка про иголку и нитку. </w:t>
      </w:r>
    </w:p>
    <w:p w:rsidR="0030772D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5F345A">
        <w:rPr>
          <w:rFonts w:ascii="Times New Roman" w:hAnsi="Times New Roman"/>
          <w:sz w:val="28"/>
          <w:szCs w:val="28"/>
        </w:rPr>
        <w:t>Техника безопасности с колющимися предметами.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Песенка про ниточку.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3 Основной этап</w:t>
      </w:r>
    </w:p>
    <w:p w:rsidR="0030772D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А) Вступительное слово педагога. Традиции вышивки крестом на Руси. Показ вышитых изделий и презентации.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Работа над словарными словами.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4 Практическая работа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А) Показ на образцах вышивки крестом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Б) Самостоятельное выполнение вышивки</w:t>
      </w:r>
    </w:p>
    <w:p w:rsidR="0030772D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В) Показ выполнения задания.</w:t>
      </w:r>
    </w:p>
    <w:p w:rsidR="0030772D" w:rsidRPr="005F345A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Игра -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0308CC">
        <w:rPr>
          <w:rFonts w:ascii="Times New Roman" w:hAnsi="Times New Roman"/>
          <w:color w:val="000000"/>
          <w:sz w:val="28"/>
          <w:szCs w:val="28"/>
        </w:rPr>
        <w:t>пражнение:</w:t>
      </w:r>
      <w:r w:rsidRPr="000308C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0308CC">
        <w:rPr>
          <w:rFonts w:ascii="Times New Roman" w:hAnsi="Times New Roman"/>
          <w:color w:val="000000"/>
          <w:sz w:val="28"/>
          <w:szCs w:val="28"/>
        </w:rPr>
        <w:t>«Составление орнамента из разноцветных кружков на полоске бумаги»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5 Подведение итога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6 Рефлексия</w:t>
      </w:r>
    </w:p>
    <w:p w:rsidR="0030772D" w:rsidRDefault="0030772D">
      <w:pPr>
        <w:rPr>
          <w:rFonts w:ascii="Times New Roman" w:hAnsi="Times New Roman"/>
          <w:sz w:val="28"/>
          <w:szCs w:val="28"/>
        </w:rPr>
      </w:pPr>
      <w:r w:rsidRPr="005F345A">
        <w:rPr>
          <w:rFonts w:ascii="Times New Roman" w:hAnsi="Times New Roman"/>
          <w:sz w:val="28"/>
          <w:szCs w:val="28"/>
        </w:rPr>
        <w:t>7 Заключительное слово педагога.</w:t>
      </w:r>
    </w:p>
    <w:p w:rsidR="0030772D" w:rsidRPr="005F345A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реклама.</w:t>
      </w:r>
    </w:p>
    <w:p w:rsidR="0030772D" w:rsidRPr="000308CC" w:rsidRDefault="0030772D" w:rsidP="004335BC">
      <w:pPr>
        <w:jc w:val="center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Ход проведения</w:t>
      </w:r>
    </w:p>
    <w:p w:rsidR="0030772D" w:rsidRPr="000308CC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В приготовленный для проведения занятия кабинет заходят дети, которые никогда не занимались вышивкой. Рассаживаются по местам.</w:t>
      </w:r>
    </w:p>
    <w:p w:rsidR="0030772D" w:rsidRPr="000308CC" w:rsidRDefault="0030772D">
      <w:pPr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1 Организационный момент. </w:t>
      </w:r>
      <w:r w:rsidRPr="000308CC">
        <w:rPr>
          <w:rFonts w:ascii="Times New Roman" w:hAnsi="Times New Roman"/>
          <w:b/>
          <w:sz w:val="28"/>
          <w:szCs w:val="28"/>
        </w:rPr>
        <w:t>(Слайд № 1)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А) </w:t>
      </w:r>
      <w:r w:rsidRPr="000308CC">
        <w:rPr>
          <w:rFonts w:ascii="Times New Roman" w:hAnsi="Times New Roman"/>
          <w:sz w:val="28"/>
          <w:szCs w:val="28"/>
        </w:rPr>
        <w:t>Здравствуйте, ребята! Все расселись по местам?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Никому не тесно? По секрету вам скажу: Будет интересно!</w:t>
      </w:r>
    </w:p>
    <w:p w:rsidR="0030772D" w:rsidRPr="000308CC" w:rsidRDefault="0030772D">
      <w:pPr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2)</w:t>
      </w:r>
    </w:p>
    <w:p w:rsidR="0030772D" w:rsidRPr="000308CC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Б) </w:t>
      </w:r>
      <w:r w:rsidRPr="000308CC">
        <w:rPr>
          <w:rFonts w:ascii="Times New Roman" w:hAnsi="Times New Roman"/>
          <w:sz w:val="28"/>
          <w:szCs w:val="28"/>
        </w:rPr>
        <w:t xml:space="preserve">Давайте с вами познакомимся. Поиграем в игру «Клубочек», который нас объединит. </w:t>
      </w:r>
      <w:r>
        <w:rPr>
          <w:rFonts w:ascii="Times New Roman" w:hAnsi="Times New Roman"/>
          <w:sz w:val="28"/>
          <w:szCs w:val="28"/>
        </w:rPr>
        <w:t>Каждый из вас называет</w:t>
      </w:r>
      <w:r w:rsidRPr="000308CC">
        <w:rPr>
          <w:rFonts w:ascii="Times New Roman" w:hAnsi="Times New Roman"/>
          <w:sz w:val="28"/>
          <w:szCs w:val="28"/>
        </w:rPr>
        <w:t xml:space="preserve"> свое имя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308CC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 xml:space="preserve">редает этот клубочек другому </w:t>
      </w:r>
      <w:r w:rsidRPr="000308CC">
        <w:rPr>
          <w:rFonts w:ascii="Times New Roman" w:hAnsi="Times New Roman"/>
          <w:sz w:val="28"/>
          <w:szCs w:val="28"/>
        </w:rPr>
        <w:t>(дети передают друг другу клубочек)</w:t>
      </w:r>
    </w:p>
    <w:p w:rsidR="0030772D" w:rsidRPr="000308CC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Меня зовут Наталья Викторовна. Я педагог дополнительного образования Дворца творчества детей и молодёжи и являюсь руководителем объединения «Чудо – мастерица». На занятиях учу детей вышивать разными техниками: на картоне (изонитью), по ткани – гладью и лентами, по канве – крестом. 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Хлопните в ладоши те, кто умеет вышивать? А теперь хлопните те, кто хотел бы этому научиться?</w:t>
      </w:r>
    </w:p>
    <w:p w:rsidR="0030772D" w:rsidRPr="000308CC" w:rsidRDefault="0030772D">
      <w:pPr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2 Актуализация необходимых знаний</w:t>
      </w:r>
      <w:r w:rsidRPr="000308CC">
        <w:rPr>
          <w:rFonts w:ascii="Times New Roman" w:hAnsi="Times New Roman"/>
          <w:b/>
          <w:sz w:val="28"/>
          <w:szCs w:val="28"/>
        </w:rPr>
        <w:t>. (Слайд № 3)</w:t>
      </w:r>
    </w:p>
    <w:p w:rsidR="0030772D" w:rsidRPr="000308CC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А) </w:t>
      </w:r>
      <w:r w:rsidRPr="000308CC">
        <w:rPr>
          <w:rFonts w:ascii="Times New Roman" w:hAnsi="Times New Roman"/>
          <w:sz w:val="28"/>
          <w:szCs w:val="28"/>
        </w:rPr>
        <w:t xml:space="preserve">Сегодня на занятии мы узнаем много интересного о традициях вышивки крестом на Руси, рассмотрим красоту вышитых изделий русских мастериц и сами будем вышивать на образцах незатейливый узор вертикальным крестом. Вы познакомитесь с технологией выполнения этого вида вышивки. </w:t>
      </w:r>
    </w:p>
    <w:p w:rsidR="0030772D" w:rsidRPr="000308CC" w:rsidRDefault="0030772D" w:rsidP="005F5D83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 На данном занятии нам понадобятся не только внимательность, старательность, умелые руки, но и сообразительная голова.</w:t>
      </w:r>
    </w:p>
    <w:p w:rsidR="0030772D" w:rsidRPr="000308CC" w:rsidRDefault="0030772D">
      <w:pPr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4)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Б) Техника безопасности с колющимися предметами.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Но сначала расскажу ка я вам сказку. (достаю из корзинки шкатулку</w:t>
      </w:r>
      <w:r>
        <w:rPr>
          <w:rFonts w:ascii="Times New Roman" w:hAnsi="Times New Roman"/>
          <w:sz w:val="28"/>
          <w:szCs w:val="28"/>
        </w:rPr>
        <w:t xml:space="preserve"> и надеваю на плечи русский платок</w:t>
      </w:r>
      <w:r w:rsidRPr="000308CC">
        <w:rPr>
          <w:rFonts w:ascii="Times New Roman" w:hAnsi="Times New Roman"/>
          <w:sz w:val="28"/>
          <w:szCs w:val="28"/>
        </w:rPr>
        <w:t>)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- В большой картонной коробке хранились швейные принадлежности. Чего там только не было: и ножницы, и наперстки, и иголки, и нитки!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Жили они в коробке дружно, помогали друг другу в работе. Но однажды случилось вот что…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По какой-то пустяковой причине рассорилась Нитка с Иголкой. Из-за чего, теперь и не вспомнишь. Раньше-то они все время вместе были, а тут разошлись по разным углам коробки и видеть друг друга не хотят.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Иголка считает, что она права, потому что всегда и во всем первая, а Нитка свое тянет. Вот и работа у них перестала спориться – куда же Иголке без Нитки!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Иголка по ткани побегает, а та как была не сшита, так и осталась. Нитка тоже зря старается – ничего у нее без Иголки не выходит.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Перестали им люди работу приносить. А без работы вскоре заскучали и остальные швейные принадлежности. Сначала ушли ножницы, затем Наперсток. Вскоре опустела коробка, остались в ней только Нитка с Иголкой.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Сидят в разных углах и вспоминают, как им раньше хорошо жилось, весело да дружно.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Первой решилась на примирение Иголка. Подошла она к Нитке и говорит: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- Прости меня, подружка, за мою глупую гордость. Нет без тебя в моей работе никакого толку.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rStyle w:val="Emphasis"/>
          <w:sz w:val="28"/>
          <w:szCs w:val="28"/>
        </w:rPr>
      </w:pPr>
      <w:r w:rsidRPr="000308CC">
        <w:rPr>
          <w:rStyle w:val="Emphasis"/>
          <w:sz w:val="28"/>
          <w:szCs w:val="28"/>
        </w:rPr>
        <w:t>- И ты меня прости, — обрадовалась Нитка, — и я виновата… Думала, что смогу без тебя обойтись.</w:t>
      </w:r>
    </w:p>
    <w:p w:rsidR="0030772D" w:rsidRPr="000308CC" w:rsidRDefault="0030772D" w:rsidP="006D3DEF">
      <w:pPr>
        <w:pStyle w:val="NormalWeb"/>
        <w:spacing w:before="0" w:beforeAutospacing="0" w:after="150" w:afterAutospacing="0"/>
        <w:rPr>
          <w:sz w:val="28"/>
          <w:szCs w:val="28"/>
        </w:rPr>
      </w:pPr>
      <w:r w:rsidRPr="000308CC">
        <w:rPr>
          <w:rStyle w:val="Emphasis"/>
          <w:sz w:val="28"/>
          <w:szCs w:val="28"/>
        </w:rPr>
        <w:t>Обнялись подружки, взялись опять одна за другую, и такой красоты вместе нашили, что любо-дорого поглядеть!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В) </w:t>
      </w:r>
      <w:r w:rsidRPr="000308CC"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sz w:val="28"/>
          <w:szCs w:val="28"/>
        </w:rPr>
        <w:t>нужно хранить иглу</w:t>
      </w:r>
      <w:r w:rsidRPr="000308CC">
        <w:rPr>
          <w:rFonts w:ascii="Times New Roman" w:hAnsi="Times New Roman"/>
          <w:sz w:val="28"/>
          <w:szCs w:val="28"/>
        </w:rPr>
        <w:t>? Кто знает? (ответы детей). А как ей пользоваться? (ответы детей).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Иголку мы не бросаем, а после работы вкалываем в специальную подушечку, которая лежит на столе у каждого из вас.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0308CC">
        <w:rPr>
          <w:rFonts w:ascii="Times New Roman" w:hAnsi="Times New Roman"/>
          <w:sz w:val="28"/>
          <w:szCs w:val="28"/>
        </w:rPr>
        <w:t>Послушайте песенку про ниточку.</w:t>
      </w:r>
    </w:p>
    <w:p w:rsidR="0030772D" w:rsidRPr="000308CC" w:rsidRDefault="0030772D">
      <w:pPr>
        <w:rPr>
          <w:rFonts w:ascii="Times New Roman" w:hAnsi="Times New Roman"/>
          <w:sz w:val="28"/>
          <w:szCs w:val="28"/>
        </w:rPr>
      </w:pPr>
      <w:r w:rsidRPr="00FA0D93">
        <w:rPr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1481255_html_m35d0d33a" style="width:469.5pt;height:300.75pt;visibility:visible">
            <v:imagedata r:id="rId5" o:title=""/>
          </v:shape>
        </w:pict>
      </w:r>
    </w:p>
    <w:p w:rsidR="0030772D" w:rsidRPr="000308CC" w:rsidRDefault="0030772D" w:rsidP="000308C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3 Основной этап </w:t>
      </w:r>
      <w:r w:rsidRPr="000308CC">
        <w:rPr>
          <w:rFonts w:ascii="Times New Roman" w:hAnsi="Times New Roman"/>
          <w:b/>
          <w:sz w:val="28"/>
          <w:szCs w:val="28"/>
        </w:rPr>
        <w:t>(Слайд № 5, 6)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308CC">
        <w:rPr>
          <w:rFonts w:ascii="Times New Roman" w:hAnsi="Times New Roman"/>
          <w:sz w:val="28"/>
          <w:szCs w:val="28"/>
        </w:rPr>
        <w:t xml:space="preserve">Ребята, посмотрите на выставку вышитых изделий. Их вышивали ребята, такие же как вы. Эти вышивки современные, отличаются от старинных вышивок. 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А как давно появилась вышивка? Ребята, посмотрите на экран.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7)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0308CC">
        <w:rPr>
          <w:rFonts w:ascii="Times New Roman" w:hAnsi="Times New Roman"/>
          <w:b/>
          <w:sz w:val="28"/>
          <w:szCs w:val="28"/>
        </w:rPr>
        <w:t xml:space="preserve">Самые бесценные древние </w:t>
      </w:r>
      <w:r w:rsidRPr="000308CC">
        <w:rPr>
          <w:rFonts w:ascii="Times New Roman" w:hAnsi="Times New Roman"/>
          <w:sz w:val="28"/>
          <w:szCs w:val="28"/>
        </w:rPr>
        <w:t>вышивки были на территории Китая, которые оказали большое влияние на рукоделие России.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8)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308CC">
        <w:rPr>
          <w:rFonts w:ascii="Times New Roman" w:hAnsi="Times New Roman"/>
          <w:b/>
          <w:sz w:val="28"/>
          <w:szCs w:val="28"/>
        </w:rPr>
        <w:t>На Руси издревле вышивка</w:t>
      </w:r>
      <w:r w:rsidRPr="000308CC">
        <w:rPr>
          <w:rFonts w:ascii="Times New Roman" w:hAnsi="Times New Roman"/>
          <w:sz w:val="28"/>
          <w:szCs w:val="28"/>
        </w:rPr>
        <w:t xml:space="preserve"> была одним из самых любимых и распространенных видов народно-прикладного творчества. 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 xml:space="preserve">      </w:t>
      </w:r>
      <w:r w:rsidRPr="000308CC">
        <w:rPr>
          <w:rFonts w:ascii="Times New Roman" w:hAnsi="Times New Roman"/>
          <w:sz w:val="28"/>
          <w:szCs w:val="28"/>
        </w:rPr>
        <w:t xml:space="preserve"> </w:t>
      </w:r>
      <w:r w:rsidRPr="000308CC">
        <w:rPr>
          <w:rFonts w:ascii="Times New Roman" w:hAnsi="Times New Roman"/>
          <w:b/>
          <w:sz w:val="28"/>
          <w:szCs w:val="28"/>
        </w:rPr>
        <w:t>Традиции вышивального искусства</w:t>
      </w:r>
      <w:r w:rsidRPr="000308CC">
        <w:rPr>
          <w:rFonts w:ascii="Times New Roman" w:hAnsi="Times New Roman"/>
          <w:sz w:val="28"/>
          <w:szCs w:val="28"/>
        </w:rPr>
        <w:t xml:space="preserve"> </w:t>
      </w:r>
      <w:r w:rsidRPr="000308CC">
        <w:rPr>
          <w:rFonts w:ascii="Times New Roman" w:hAnsi="Times New Roman"/>
          <w:b/>
          <w:sz w:val="28"/>
          <w:szCs w:val="28"/>
        </w:rPr>
        <w:t>постоянно развивались.</w:t>
      </w:r>
      <w:r w:rsidRPr="000308CC">
        <w:rPr>
          <w:rFonts w:ascii="Times New Roman" w:hAnsi="Times New Roman"/>
          <w:sz w:val="28"/>
          <w:szCs w:val="28"/>
        </w:rPr>
        <w:t xml:space="preserve">  Все женщины от мало до велико владели этим искусством в совершенстве</w:t>
      </w:r>
      <w:r w:rsidRPr="000308CC">
        <w:rPr>
          <w:rFonts w:ascii="Times New Roman" w:hAnsi="Times New Roman"/>
          <w:b/>
          <w:sz w:val="28"/>
          <w:szCs w:val="28"/>
        </w:rPr>
        <w:t>. (Слайд № 9, 10)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В основе</w:t>
      </w:r>
      <w:r w:rsidRPr="000308CC">
        <w:rPr>
          <w:rFonts w:ascii="Times New Roman" w:hAnsi="Times New Roman"/>
          <w:sz w:val="28"/>
          <w:szCs w:val="28"/>
        </w:rPr>
        <w:t xml:space="preserve"> </w:t>
      </w:r>
      <w:r w:rsidRPr="000308CC">
        <w:rPr>
          <w:rFonts w:ascii="Times New Roman" w:hAnsi="Times New Roman"/>
          <w:b/>
          <w:sz w:val="28"/>
          <w:szCs w:val="28"/>
        </w:rPr>
        <w:t>вышивки лежали старинные обряды и обычаи</w:t>
      </w:r>
      <w:r w:rsidRPr="000308CC">
        <w:rPr>
          <w:rFonts w:ascii="Times New Roman" w:hAnsi="Times New Roman"/>
          <w:sz w:val="28"/>
          <w:szCs w:val="28"/>
        </w:rPr>
        <w:t xml:space="preserve">. Особенно это касается вышивки </w:t>
      </w:r>
      <w:r w:rsidRPr="000308CC">
        <w:rPr>
          <w:rFonts w:ascii="Times New Roman" w:hAnsi="Times New Roman"/>
          <w:b/>
          <w:sz w:val="28"/>
          <w:szCs w:val="28"/>
        </w:rPr>
        <w:t>крестом.</w:t>
      </w:r>
      <w:r w:rsidRPr="000308CC">
        <w:rPr>
          <w:rFonts w:ascii="Times New Roman" w:hAnsi="Times New Roman"/>
          <w:sz w:val="28"/>
          <w:szCs w:val="28"/>
        </w:rPr>
        <w:t xml:space="preserve"> 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 xml:space="preserve">  Крест – это преграда от зла и </w:t>
      </w:r>
      <w:r w:rsidRPr="000308CC">
        <w:rPr>
          <w:rFonts w:ascii="Times New Roman" w:hAnsi="Times New Roman"/>
          <w:sz w:val="28"/>
          <w:szCs w:val="28"/>
        </w:rPr>
        <w:t>всегда рассматривался русичами как оберег, который способен защитить человека и жилице от нечистой силы и дурного глаза.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В давние времена</w:t>
      </w:r>
      <w:r w:rsidRPr="000308CC">
        <w:rPr>
          <w:rFonts w:ascii="Times New Roman" w:hAnsi="Times New Roman"/>
          <w:sz w:val="28"/>
          <w:szCs w:val="28"/>
        </w:rPr>
        <w:t xml:space="preserve"> вышивкой в основном украшались полотенца, простыни,</w:t>
      </w:r>
      <w:r>
        <w:rPr>
          <w:rFonts w:ascii="Times New Roman" w:hAnsi="Times New Roman"/>
          <w:sz w:val="28"/>
          <w:szCs w:val="28"/>
        </w:rPr>
        <w:t xml:space="preserve"> рушники, скатерти, занавески, </w:t>
      </w:r>
      <w:r w:rsidRPr="000308CC">
        <w:rPr>
          <w:rFonts w:ascii="Times New Roman" w:hAnsi="Times New Roman"/>
          <w:sz w:val="28"/>
          <w:szCs w:val="28"/>
        </w:rPr>
        <w:t>различные покрывала. Также вышивкой украшали одежду: сарафаны, головные уборы, рубахи</w:t>
      </w:r>
      <w:r w:rsidRPr="000308CC">
        <w:rPr>
          <w:rFonts w:ascii="Times New Roman" w:hAnsi="Times New Roman"/>
          <w:b/>
          <w:sz w:val="28"/>
          <w:szCs w:val="28"/>
        </w:rPr>
        <w:t>.  (Слайд № 11, 12, 13)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 xml:space="preserve">А позже </w:t>
      </w:r>
      <w:r w:rsidRPr="000308CC">
        <w:rPr>
          <w:rFonts w:ascii="Times New Roman" w:hAnsi="Times New Roman"/>
          <w:sz w:val="28"/>
          <w:szCs w:val="28"/>
        </w:rPr>
        <w:t>изделия с вышивкой приобрели новое значение. Люди стали украшать вышитыми вещами окна, зеркала и иконы.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Ребята посмотрите сами и передайте другим вот эту рубаху. Её вышивала моя мама для папы. Тогда, когда они были молодыми, рубаха была новая, белая, красивая. Папа её одевал по праздникам.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Посмотрите на вышивки по вороту, рукавах. Красиво, правда!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</w:t>
      </w:r>
      <w:r w:rsidRPr="000308CC">
        <w:rPr>
          <w:rFonts w:ascii="Times New Roman" w:hAnsi="Times New Roman"/>
          <w:b/>
          <w:sz w:val="28"/>
          <w:szCs w:val="28"/>
        </w:rPr>
        <w:t>Особенно ценными считались изделия, вышитые за один день.</w:t>
      </w:r>
      <w:r w:rsidRPr="000308CC">
        <w:rPr>
          <w:rFonts w:ascii="Times New Roman" w:hAnsi="Times New Roman"/>
          <w:sz w:val="28"/>
          <w:szCs w:val="28"/>
        </w:rPr>
        <w:t xml:space="preserve"> Обычно над такими вещами работали сразу несколько мастериц. Начинали на рассвете, и если удавалось закончить работу до захода солнца, то изделие считалось идеально чистым и способным защитить от злых сил, стихийных бедствий, болезней и других напастей. Считалось, что, перевязывая раненного воина платком вышитым своими руками, девушка могла быть уверенной в том,  что он скоро поправится.  </w:t>
      </w:r>
      <w:r w:rsidRPr="000308CC">
        <w:rPr>
          <w:rFonts w:ascii="Times New Roman" w:hAnsi="Times New Roman"/>
          <w:b/>
          <w:sz w:val="28"/>
          <w:szCs w:val="28"/>
        </w:rPr>
        <w:t>(Слайд № 14)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Каждая вышивка имела свое назначение и выполняла роль оберега.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 Приемы вышивания просты, ведь </w:t>
      </w:r>
      <w:r w:rsidRPr="000308CC">
        <w:rPr>
          <w:rFonts w:ascii="Times New Roman" w:hAnsi="Times New Roman"/>
          <w:b/>
          <w:sz w:val="28"/>
          <w:szCs w:val="28"/>
        </w:rPr>
        <w:t>крестик – это два стежка</w:t>
      </w:r>
      <w:r w:rsidRPr="000308CC">
        <w:rPr>
          <w:rFonts w:ascii="Times New Roman" w:hAnsi="Times New Roman"/>
          <w:sz w:val="28"/>
          <w:szCs w:val="28"/>
        </w:rPr>
        <w:t xml:space="preserve">, пересекающихся посередине. 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Вышивают крестиком</w:t>
      </w:r>
      <w:r w:rsidRPr="000308CC">
        <w:rPr>
          <w:rFonts w:ascii="Times New Roman" w:hAnsi="Times New Roman"/>
          <w:sz w:val="28"/>
          <w:szCs w:val="28"/>
        </w:rPr>
        <w:t xml:space="preserve"> в пяльцах по счету нитей на ткани плотного переплетения, но удобнее всего работать на канве. 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тем как вышивать изделие каждая вышивальщица задаёт себе вопрос: 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нужно для этого?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Ткань особенная в дырочку, её называют канвой, вот она.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Иголку с большим ушком.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Пяльцы – это два круга для натягивания ткани.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Наперсток – этот предмет одевают на средний палец правой руки, чтобы не уколоть палец, а помочь иголке продвинуться вперёд.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Ножницы для обрезания нити.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Нитки мулине – это специальные мягкие нити для вышивания.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4 Практическая работа (Слайд № 15)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Для вышивки любого изделия нужна ещё схема – это такой рисунок. На столах у вас лежат разные схемы посмотрите на них. Они в квадратиках. Каждый квадратик – это крест. 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У квадратика 4 угла. </w:t>
      </w:r>
      <w:r>
        <w:rPr>
          <w:rFonts w:ascii="Times New Roman" w:hAnsi="Times New Roman"/>
          <w:sz w:val="28"/>
          <w:szCs w:val="28"/>
        </w:rPr>
        <w:t xml:space="preserve"> (показываю крупный квадрат и обвожу каждый названный угол). </w:t>
      </w:r>
      <w:r w:rsidRPr="000308CC">
        <w:rPr>
          <w:rFonts w:ascii="Times New Roman" w:hAnsi="Times New Roman"/>
          <w:sz w:val="28"/>
          <w:szCs w:val="28"/>
        </w:rPr>
        <w:t>Внизу левый нижний по левую руку, правый нижний по правую руку, верхний левый и верхний правый.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  Видов крестов много: горизонтальный, вертикальный, удлиненный, диагональный, двойной, сложный болгарский крест.</w:t>
      </w:r>
    </w:p>
    <w:p w:rsidR="0030772D" w:rsidRPr="000308CC" w:rsidRDefault="0030772D" w:rsidP="004335BC">
      <w:pPr>
        <w:rPr>
          <w:rFonts w:ascii="Times New Roman" w:hAnsi="Times New Roman"/>
          <w:b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16)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308CC">
        <w:rPr>
          <w:rFonts w:ascii="Times New Roman" w:hAnsi="Times New Roman"/>
          <w:sz w:val="28"/>
          <w:szCs w:val="28"/>
        </w:rPr>
        <w:t>Собрались все вышивальщицы мира и создали традицию, что вышивка вертикальным крестом идет с последний клеточки справой стороны и с нижнего левого угла в левую сторону с наклоном стежков в правую сторону. То, что лежит пред нами и мы видим – это лицевая сторона ткани, а обратная сторона называется изнаночной. Начинаем вышивать так:</w:t>
      </w:r>
      <w:r>
        <w:rPr>
          <w:rFonts w:ascii="Times New Roman" w:hAnsi="Times New Roman"/>
          <w:sz w:val="28"/>
          <w:szCs w:val="28"/>
        </w:rPr>
        <w:t xml:space="preserve"> (показываю на больших пяльцах с крупной клеткой)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С изнаночной стороны С левого нижнего угла мы прокалываем ткань иглой на лицевую сторону и выводим нить до конца. Затем по диагонали мы прокалываем ткань на изнаночную сторону и выводим в верхнем левом углу, затем снова по диагонали прокладываем иглу в правый верхний угол и выводим нить до конца до тех пор, пока не закончатся клеточки. Это не крест, а половина его – полу крест. Теперь пойдём в обратную сторону с верхнего левого угла в нижний правый. Самое главное, когда вы дойдёте до низа помните переходить надо сразу в другой ряд. Посмотрите, как это сделаю я. (медленный показ вышивки вертикального креста.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Б) </w:t>
      </w:r>
      <w:r w:rsidRPr="000308CC">
        <w:rPr>
          <w:rFonts w:ascii="Times New Roman" w:hAnsi="Times New Roman"/>
          <w:sz w:val="28"/>
          <w:szCs w:val="28"/>
        </w:rPr>
        <w:t>А теперь попробуйте сами. (индивидуальная помощь детям)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Молодцы! Все справились! Понравилось вышивать крестом? Было трудно? 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308CC">
        <w:rPr>
          <w:rFonts w:ascii="Times New Roman" w:hAnsi="Times New Roman"/>
          <w:sz w:val="28"/>
          <w:szCs w:val="28"/>
        </w:rPr>
        <w:t>Покажите свои вышивки мне, друг другу, гостям.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Г) </w:t>
      </w:r>
      <w:r w:rsidRPr="000308CC">
        <w:rPr>
          <w:rFonts w:ascii="Times New Roman" w:hAnsi="Times New Roman"/>
          <w:color w:val="000000"/>
          <w:sz w:val="28"/>
          <w:szCs w:val="28"/>
        </w:rPr>
        <w:t>Чтобы ниточка с иголкой работали дружно нужно составить узор. Посмотрите, на всех вышитых вещах сначала рисовали узор, а потом мастерицы работали иголкой с ниткой.</w:t>
      </w:r>
      <w:r w:rsidRPr="000308C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0308CC">
        <w:rPr>
          <w:rFonts w:ascii="Times New Roman" w:hAnsi="Times New Roman"/>
          <w:color w:val="000000"/>
          <w:sz w:val="28"/>
          <w:szCs w:val="28"/>
        </w:rPr>
        <w:br/>
        <w:t>Упражнение:</w:t>
      </w:r>
      <w:r w:rsidRPr="000308C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0308CC">
        <w:rPr>
          <w:rFonts w:ascii="Times New Roman" w:hAnsi="Times New Roman"/>
          <w:color w:val="000000"/>
          <w:sz w:val="28"/>
          <w:szCs w:val="28"/>
        </w:rPr>
        <w:t>«Составление орнамента из разноцветных кружков на полоске бумаги»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5 Итог занятия. Что вам запомнилось на занятии. (ответы детей).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b/>
          <w:sz w:val="28"/>
          <w:szCs w:val="28"/>
        </w:rPr>
        <w:t>(Слайд № 17</w:t>
      </w:r>
      <w:r w:rsidRPr="000308CC">
        <w:rPr>
          <w:rFonts w:ascii="Times New Roman" w:hAnsi="Times New Roman"/>
          <w:sz w:val="28"/>
          <w:szCs w:val="28"/>
        </w:rPr>
        <w:t>)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6 Рефлексия 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- На столах у вас лежат слова восхищения о вышитых детских работах. </w:t>
      </w:r>
      <w:r>
        <w:rPr>
          <w:rFonts w:ascii="Times New Roman" w:hAnsi="Times New Roman"/>
          <w:sz w:val="28"/>
          <w:szCs w:val="28"/>
        </w:rPr>
        <w:t>Покажите понравившуюся вам детскую работу и подберите к такой работе лучшие слова,</w:t>
      </w:r>
      <w:r w:rsidRPr="000308CC">
        <w:rPr>
          <w:rFonts w:ascii="Times New Roman" w:hAnsi="Times New Roman"/>
          <w:sz w:val="28"/>
          <w:szCs w:val="28"/>
        </w:rPr>
        <w:t xml:space="preserve"> зачитайте их вслух.</w:t>
      </w:r>
    </w:p>
    <w:p w:rsidR="0030772D" w:rsidRPr="000308CC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Традиционная, восхитительная, прекрасная, уникальная, превосходная. Неповторимая, любимая, лучшая, русская, народная, особенная. (</w:t>
      </w:r>
      <w:r w:rsidRPr="000308CC">
        <w:rPr>
          <w:rFonts w:ascii="Times New Roman" w:hAnsi="Times New Roman"/>
          <w:b/>
          <w:sz w:val="28"/>
          <w:szCs w:val="28"/>
        </w:rPr>
        <w:t>Слайд № 18, 19, 20, 21)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7 Заключительное слово.</w:t>
      </w:r>
    </w:p>
    <w:p w:rsidR="0030772D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Спасибо вам, ребята!</w:t>
      </w:r>
      <w:r>
        <w:rPr>
          <w:rFonts w:ascii="Times New Roman" w:hAnsi="Times New Roman"/>
          <w:sz w:val="28"/>
          <w:szCs w:val="28"/>
        </w:rPr>
        <w:t xml:space="preserve"> За активное участие на занятии и примите вот такие подарки для шитья – это наборы пуговиц и нитки мулине.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реклама: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В объединение «Чудо – мастерица» 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Тебя научат как царицу!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Шить, вязать и вышивать!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Творить руками, удивлять!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Подарки к празднику создать и интерьеры украшать!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 xml:space="preserve">Поверь все это пригодиться! </w:t>
      </w:r>
    </w:p>
    <w:p w:rsidR="0030772D" w:rsidRPr="000308CC" w:rsidRDefault="0030772D" w:rsidP="004335BC">
      <w:pPr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Беги скорее в «Чудо – мастерицу»</w:t>
      </w:r>
    </w:p>
    <w:p w:rsidR="0030772D" w:rsidRDefault="0030772D" w:rsidP="000308CC">
      <w:pPr>
        <w:spacing w:line="360" w:lineRule="auto"/>
        <w:rPr>
          <w:rFonts w:ascii="Times New Roman" w:hAnsi="Times New Roman"/>
          <w:sz w:val="28"/>
          <w:szCs w:val="28"/>
        </w:rPr>
      </w:pPr>
      <w:r w:rsidRPr="000308CC">
        <w:rPr>
          <w:rFonts w:ascii="Times New Roman" w:hAnsi="Times New Roman"/>
          <w:sz w:val="28"/>
          <w:szCs w:val="28"/>
        </w:rPr>
        <w:t>- Вот настал момент прощанья. Будет краткой моя речь. Говорю вам на прощанье, до свиданья и до новых встреч!</w:t>
      </w:r>
    </w:p>
    <w:p w:rsidR="0030772D" w:rsidRPr="00350D2F" w:rsidRDefault="0030772D" w:rsidP="00350D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50D2F">
        <w:rPr>
          <w:rFonts w:ascii="Times New Roman" w:hAnsi="Times New Roman"/>
          <w:b/>
          <w:sz w:val="28"/>
          <w:szCs w:val="28"/>
        </w:rPr>
        <w:t>Список используемой литературы.</w:t>
      </w:r>
    </w:p>
    <w:p w:rsidR="0030772D" w:rsidRPr="00CF1132" w:rsidRDefault="0030772D" w:rsidP="00CF11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F1132">
        <w:rPr>
          <w:rFonts w:ascii="Times New Roman" w:hAnsi="Times New Roman"/>
          <w:sz w:val="28"/>
          <w:szCs w:val="28"/>
        </w:rPr>
        <w:t>Миронова Т.В. , Ермакова С.О. Вышивка крестом. Большая коллекция узоров.- М.: текст  ООО ТД «Издательство Мир книги», 2008.</w:t>
      </w:r>
    </w:p>
    <w:p w:rsidR="0030772D" w:rsidRPr="00CF1132" w:rsidRDefault="0030772D" w:rsidP="00CF11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F1132">
        <w:rPr>
          <w:rFonts w:ascii="Times New Roman" w:hAnsi="Times New Roman"/>
          <w:sz w:val="28"/>
          <w:szCs w:val="28"/>
        </w:rPr>
        <w:t>Попова О.С. Русское народное искусство. Текст М., 2003.</w:t>
      </w:r>
    </w:p>
    <w:p w:rsidR="0030772D" w:rsidRPr="00CF1132" w:rsidRDefault="0030772D" w:rsidP="00CF11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http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://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klub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-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drug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.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ru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/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blog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/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smajliki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/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kartinki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-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shkola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-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animacii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-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knigi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eastAsia="ru-RU"/>
          </w:rPr>
          <w:t>-</w:t>
        </w:r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sholnyc</w:t>
        </w:r>
      </w:hyperlink>
      <w:r w:rsidRPr="00CF1132">
        <w:rPr>
          <w:rFonts w:ascii="Times New Roman" w:hAnsi="Times New Roman"/>
          <w:sz w:val="28"/>
          <w:szCs w:val="28"/>
          <w:lang w:eastAsia="ru-RU"/>
        </w:rPr>
        <w:t>.</w:t>
      </w:r>
      <w:r w:rsidRPr="00CF1132">
        <w:rPr>
          <w:rFonts w:ascii="Times New Roman" w:hAnsi="Times New Roman"/>
          <w:sz w:val="28"/>
          <w:szCs w:val="28"/>
          <w:lang w:val="en-US" w:eastAsia="ru-RU"/>
        </w:rPr>
        <w:t>html</w:t>
      </w:r>
    </w:p>
    <w:p w:rsidR="0030772D" w:rsidRDefault="0030772D" w:rsidP="00CF1132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  <w:hyperlink r:id="rId7" w:history="1">
        <w:r w:rsidRPr="00CF1132">
          <w:rPr>
            <w:rStyle w:val="Hyperlink"/>
            <w:rFonts w:ascii="Times New Roman" w:hAnsi="Times New Roman"/>
            <w:color w:val="auto"/>
            <w:sz w:val="28"/>
            <w:szCs w:val="28"/>
            <w:lang w:val="en-US" w:eastAsia="ru-RU"/>
          </w:rPr>
          <w:t>http://gloubiweb</w:t>
        </w:r>
      </w:hyperlink>
      <w:r w:rsidRPr="00CF1132">
        <w:rPr>
          <w:rFonts w:ascii="Times New Roman" w:hAnsi="Times New Roman"/>
          <w:sz w:val="28"/>
          <w:szCs w:val="28"/>
          <w:lang w:val="en-US" w:eastAsia="ru-RU"/>
        </w:rPr>
        <w:t>.free.fr/cliparts593. htm</w:t>
      </w:r>
    </w:p>
    <w:p w:rsidR="0030772D" w:rsidRPr="00350D2F" w:rsidRDefault="0030772D" w:rsidP="005F5D8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F5D83">
        <w:rPr>
          <w:rFonts w:ascii="Times New Roman" w:hAnsi="Times New Roman"/>
          <w:sz w:val="28"/>
          <w:szCs w:val="28"/>
        </w:rPr>
        <w:t>Королёва Н.С. Народная вышивка. М.,1999.</w:t>
      </w:r>
    </w:p>
    <w:p w:rsidR="0030772D" w:rsidRPr="00350D2F" w:rsidRDefault="0030772D" w:rsidP="00350D2F">
      <w:pPr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350D2F">
        <w:rPr>
          <w:rFonts w:ascii="Times New Roman" w:hAnsi="Times New Roman"/>
          <w:sz w:val="28"/>
          <w:szCs w:val="28"/>
        </w:rPr>
        <w:t>.Волков И.П. Приобщение школьников к творчеству. Из опыта работы. – М.,</w:t>
      </w:r>
      <w:r>
        <w:rPr>
          <w:rFonts w:ascii="Times New Roman" w:hAnsi="Times New Roman"/>
          <w:sz w:val="28"/>
          <w:szCs w:val="28"/>
        </w:rPr>
        <w:t xml:space="preserve"> текст </w:t>
      </w:r>
      <w:r w:rsidRPr="00350D2F">
        <w:rPr>
          <w:rFonts w:ascii="Times New Roman" w:hAnsi="Times New Roman"/>
          <w:sz w:val="28"/>
          <w:szCs w:val="28"/>
        </w:rPr>
        <w:t xml:space="preserve"> «Просвещение», 2002.</w:t>
      </w:r>
    </w:p>
    <w:p w:rsidR="0030772D" w:rsidRPr="00350D2F" w:rsidRDefault="0030772D" w:rsidP="00350D2F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371C6D">
      <w:pPr>
        <w:spacing w:line="360" w:lineRule="auto"/>
        <w:ind w:left="72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7" o:spid="_x0000_s1026" type="#_x0000_t75" style="position:absolute;left:0;text-align:left;margin-left:247.05pt;margin-top:25.6pt;width:244.65pt;height:327.05pt;z-index:-251673600;visibility:visible" wrapcoords="0 0 0 21534 21600 21534 21600 0 0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Рисунок 4" o:spid="_x0000_s1027" type="#_x0000_t75" style="position:absolute;left:0;text-align:left;margin-left:-40.7pt;margin-top:25.6pt;width:244.5pt;height:327.05pt;z-index:-251674624;visibility:visible" wrapcoords="0 0 0 21534 21600 21534 21600 0 0 0">
            <v:imagedata r:id="rId9" o:title=""/>
            <w10:wrap type="tight"/>
          </v:shape>
        </w:pict>
      </w:r>
      <w:r w:rsidRPr="009B3F34">
        <w:rPr>
          <w:rFonts w:ascii="Times New Roman" w:hAnsi="Times New Roman"/>
          <w:sz w:val="32"/>
          <w:szCs w:val="32"/>
          <w:lang w:eastAsia="ru-RU"/>
        </w:rPr>
        <w:t>Фото занятия с детьми.</w:t>
      </w:r>
    </w:p>
    <w:p w:rsidR="0030772D" w:rsidRPr="009B3F34" w:rsidRDefault="0030772D" w:rsidP="009B3F34">
      <w:pPr>
        <w:spacing w:line="360" w:lineRule="auto"/>
        <w:ind w:left="720"/>
        <w:rPr>
          <w:rFonts w:ascii="Times New Roman" w:hAnsi="Times New Roman"/>
          <w:sz w:val="32"/>
          <w:szCs w:val="32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30772D" w:rsidRPr="005F5D83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7.2pt;margin-top:12.2pt;width:405.9pt;height:304.45pt;z-index:-251675648;visibility:visible" wrapcoords="-40 0 -40 21547 21600 21547 21600 0 -40 0">
            <v:imagedata r:id="rId10" o:title=""/>
            <w10:wrap type="tight"/>
          </v:shape>
        </w:pict>
      </w: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0772D" w:rsidRDefault="0030772D" w:rsidP="00CF1132">
      <w:pPr>
        <w:spacing w:line="360" w:lineRule="auto"/>
        <w:ind w:left="720"/>
        <w:rPr>
          <w:rFonts w:ascii="Times New Roman" w:hAnsi="Times New Roman"/>
          <w:sz w:val="32"/>
          <w:szCs w:val="32"/>
          <w:lang w:eastAsia="ru-RU"/>
        </w:rPr>
      </w:pPr>
    </w:p>
    <w:p w:rsidR="0030772D" w:rsidRPr="006456C2" w:rsidRDefault="0030772D" w:rsidP="006456C2">
      <w:pPr>
        <w:spacing w:line="360" w:lineRule="auto"/>
        <w:ind w:left="720"/>
        <w:jc w:val="center"/>
        <w:rPr>
          <w:rFonts w:ascii="Times New Roman" w:hAnsi="Times New Roman"/>
          <w:b/>
          <w:sz w:val="44"/>
          <w:szCs w:val="44"/>
          <w:lang w:eastAsia="ru-RU"/>
        </w:rPr>
      </w:pPr>
      <w:r w:rsidRPr="006456C2">
        <w:rPr>
          <w:rFonts w:ascii="Times New Roman" w:hAnsi="Times New Roman"/>
          <w:b/>
          <w:sz w:val="44"/>
          <w:szCs w:val="44"/>
          <w:lang w:eastAsia="ru-RU"/>
        </w:rPr>
        <w:t>Приложение:</w:t>
      </w:r>
    </w:p>
    <w:p w:rsidR="0030772D" w:rsidRPr="006456C2" w:rsidRDefault="0030772D" w:rsidP="00CF1132">
      <w:pPr>
        <w:spacing w:line="360" w:lineRule="auto"/>
        <w:ind w:left="720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 </w:t>
      </w:r>
      <w:r w:rsidRPr="006456C2">
        <w:rPr>
          <w:rFonts w:ascii="Times New Roman" w:hAnsi="Times New Roman"/>
          <w:sz w:val="40"/>
          <w:szCs w:val="40"/>
          <w:lang w:eastAsia="ru-RU"/>
        </w:rPr>
        <w:t>1 Презентация</w:t>
      </w:r>
    </w:p>
    <w:p w:rsidR="0030772D" w:rsidRPr="006456C2" w:rsidRDefault="0030772D" w:rsidP="0043440E">
      <w:pPr>
        <w:rPr>
          <w:rFonts w:ascii="Arial Black" w:hAnsi="Arial Black"/>
          <w:sz w:val="40"/>
          <w:szCs w:val="40"/>
        </w:rPr>
      </w:pPr>
      <w:r w:rsidRPr="006456C2">
        <w:rPr>
          <w:rFonts w:ascii="Times New Roman" w:hAnsi="Times New Roman"/>
          <w:sz w:val="40"/>
          <w:szCs w:val="40"/>
          <w:lang w:eastAsia="ru-RU"/>
        </w:rPr>
        <w:t xml:space="preserve">         2 Словарные слова</w:t>
      </w:r>
      <w:r w:rsidRPr="006456C2">
        <w:rPr>
          <w:rFonts w:ascii="Arial Black" w:hAnsi="Arial Black"/>
          <w:sz w:val="40"/>
          <w:szCs w:val="40"/>
        </w:rPr>
        <w:t xml:space="preserve"> </w:t>
      </w: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  <w:r w:rsidRPr="0043440E">
        <w:rPr>
          <w:rFonts w:ascii="Times New Roman" w:hAnsi="Times New Roman"/>
          <w:sz w:val="40"/>
          <w:szCs w:val="40"/>
        </w:rPr>
        <w:t>Канва; Наперсток; Пяльцы; Шов; Стежок; Схема</w:t>
      </w:r>
      <w:r>
        <w:rPr>
          <w:rFonts w:ascii="Times New Roman" w:hAnsi="Times New Roman"/>
          <w:sz w:val="40"/>
          <w:szCs w:val="40"/>
        </w:rPr>
        <w:t>; Узор</w:t>
      </w: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9" type="#_x0000_t202" style="position:absolute;margin-left:119.7pt;margin-top:29.4pt;width:57pt;height:38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">
            <v:textbox>
              <w:txbxContent>
                <w:p w:rsidR="0030772D" w:rsidRDefault="0030772D">
                  <w:r>
                    <w:t>Правый верхний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5" o:spid="_x0000_s1030" type="#_x0000_t202" style="position:absolute;margin-left:4.95pt;margin-top:29.4pt;width:68.25pt;height:38.2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">
            <v:textbox>
              <w:txbxContent>
                <w:p w:rsidR="0030772D" w:rsidRDefault="0030772D">
                  <w:r>
                    <w:t>Левый верхний</w:t>
                  </w:r>
                </w:p>
                <w:p w:rsidR="0030772D" w:rsidRDefault="0030772D"/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31" type="#_x0000_t202" style="position:absolute;margin-left:-2.55pt;margin-top:29.4pt;width:185.25pt;height:175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">
            <v:textbox>
              <w:txbxContent>
                <w:p w:rsidR="0030772D" w:rsidRDefault="0030772D" w:rsidP="006456C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sz w:val="40"/>
          <w:szCs w:val="40"/>
        </w:rPr>
        <w:t xml:space="preserve">         3 Квадрат</w:t>
      </w: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pict>
          <v:shape id="Text Box 17" o:spid="_x0000_s1032" type="#_x0000_t202" style="position:absolute;margin-left:4.95pt;margin-top:33.1pt;width:72.75pt;height:36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">
            <v:textbox>
              <w:txbxContent>
                <w:p w:rsidR="0030772D" w:rsidRDefault="0030772D">
                  <w:r>
                    <w:t>Левый нижний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8" o:spid="_x0000_s1033" type="#_x0000_t202" style="position:absolute;margin-left:115.2pt;margin-top:33.1pt;width:61.5pt;height:36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">
            <v:textbox>
              <w:txbxContent>
                <w:p w:rsidR="0030772D" w:rsidRDefault="0030772D">
                  <w:r>
                    <w:t>Правый нижний</w:t>
                  </w:r>
                </w:p>
              </w:txbxContent>
            </v:textbox>
          </v:shape>
        </w:pict>
      </w: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Default="0030772D" w:rsidP="0037482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Вертикальный крест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5"/>
        <w:gridCol w:w="1256"/>
        <w:gridCol w:w="1254"/>
      </w:tblGrid>
      <w:tr w:rsidR="0030772D" w:rsidTr="00FA0D93">
        <w:trPr>
          <w:trHeight w:val="866"/>
        </w:trPr>
        <w:tc>
          <w:tcPr>
            <w:tcW w:w="1205" w:type="dxa"/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6" w:type="dxa"/>
            <w:tcBorders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4" w:type="dxa"/>
            <w:tcBorders>
              <w:tl2br w:val="single" w:sz="4" w:space="0" w:color="auto"/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0772D" w:rsidTr="00FA0D93">
        <w:trPr>
          <w:trHeight w:val="866"/>
        </w:trPr>
        <w:tc>
          <w:tcPr>
            <w:tcW w:w="1205" w:type="dxa"/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6" w:type="dxa"/>
            <w:tcBorders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4" w:type="dxa"/>
            <w:tcBorders>
              <w:tl2br w:val="single" w:sz="4" w:space="0" w:color="auto"/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0772D" w:rsidTr="00FA0D93">
        <w:trPr>
          <w:trHeight w:val="886"/>
        </w:trPr>
        <w:tc>
          <w:tcPr>
            <w:tcW w:w="1205" w:type="dxa"/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6" w:type="dxa"/>
            <w:tcBorders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4" w:type="dxa"/>
            <w:tcBorders>
              <w:tl2br w:val="single" w:sz="4" w:space="0" w:color="auto"/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0772D" w:rsidTr="00FA0D93">
        <w:trPr>
          <w:trHeight w:val="866"/>
        </w:trPr>
        <w:tc>
          <w:tcPr>
            <w:tcW w:w="1205" w:type="dxa"/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6" w:type="dxa"/>
            <w:tcBorders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4" w:type="dxa"/>
            <w:tcBorders>
              <w:tl2br w:val="single" w:sz="4" w:space="0" w:color="auto"/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30772D" w:rsidTr="00FA0D93">
        <w:trPr>
          <w:trHeight w:val="886"/>
        </w:trPr>
        <w:tc>
          <w:tcPr>
            <w:tcW w:w="1205" w:type="dxa"/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6" w:type="dxa"/>
            <w:tcBorders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254" w:type="dxa"/>
            <w:tcBorders>
              <w:tl2br w:val="single" w:sz="4" w:space="0" w:color="auto"/>
              <w:tr2bl w:val="single" w:sz="4" w:space="0" w:color="auto"/>
            </w:tcBorders>
          </w:tcPr>
          <w:p w:rsidR="0030772D" w:rsidRPr="00FA0D93" w:rsidRDefault="0030772D" w:rsidP="0043440E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30772D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Pr="0043440E" w:rsidRDefault="0030772D" w:rsidP="0043440E">
      <w:pPr>
        <w:rPr>
          <w:rFonts w:ascii="Times New Roman" w:hAnsi="Times New Roman"/>
          <w:sz w:val="40"/>
          <w:szCs w:val="40"/>
        </w:rPr>
      </w:pPr>
    </w:p>
    <w:p w:rsidR="0030772D" w:rsidRPr="0043440E" w:rsidRDefault="0030772D" w:rsidP="0043440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4</w:t>
      </w:r>
      <w:r w:rsidRPr="0043440E">
        <w:rPr>
          <w:rFonts w:ascii="Times New Roman" w:hAnsi="Times New Roman"/>
          <w:sz w:val="40"/>
          <w:szCs w:val="40"/>
        </w:rPr>
        <w:t xml:space="preserve"> Слова восхищения: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ТРАДИЦИОННАЯ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ВОСХИТИТЕЛЬНАЯ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ПРЕКРАСНАЯ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УНИКАЛЬНАЯ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ПРЕВОСХОДНАЯ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НЕПОВТОРИМАЯ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ЛЮБИМАЯ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ЛУЧШАЯ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ОСОБЕННАЯ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НАРОДНАЯ</w:t>
      </w:r>
    </w:p>
    <w:p w:rsidR="0030772D" w:rsidRPr="00AF7D88" w:rsidRDefault="0030772D" w:rsidP="0043440E">
      <w:pPr>
        <w:rPr>
          <w:rFonts w:ascii="Times New Roman" w:hAnsi="Times New Roman"/>
          <w:sz w:val="52"/>
          <w:szCs w:val="52"/>
        </w:rPr>
      </w:pPr>
      <w:r w:rsidRPr="00AF7D88">
        <w:rPr>
          <w:rFonts w:ascii="Times New Roman" w:hAnsi="Times New Roman"/>
          <w:sz w:val="52"/>
          <w:szCs w:val="52"/>
        </w:rPr>
        <w:t>СУПЕР</w:t>
      </w:r>
    </w:p>
    <w:p w:rsidR="0030772D" w:rsidRPr="0037482B" w:rsidRDefault="0030772D" w:rsidP="0043440E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oval id="Oval 25" o:spid="_x0000_s1034" style="position:absolute;margin-left:-22.05pt;margin-top:42.25pt;width:49.5pt;height:50.2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" fillcolor="#4f81bd" strokecolor="#f2f2f2" strokeweight="3pt">
            <v:shadow on="t" color="#243f60" opacity=".5" offset="1pt"/>
          </v:oval>
        </w:pict>
      </w:r>
      <w:r w:rsidRPr="00AF7D88">
        <w:rPr>
          <w:rFonts w:ascii="Times New Roman" w:hAnsi="Times New Roman"/>
          <w:sz w:val="48"/>
          <w:szCs w:val="48"/>
        </w:rPr>
        <w:t>5 Вырезанные круги для составления узоров</w:t>
      </w:r>
    </w:p>
    <w:p w:rsidR="0030772D" w:rsidRPr="00CF1132" w:rsidRDefault="0030772D" w:rsidP="00CF1132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oval id="Овал 37" o:spid="_x0000_s1035" style="position:absolute;left:0;text-align:left;margin-left:322.5pt;margin-top:153.75pt;width:23.25pt;height:21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" fillcolor="#ffc000" strokecolor="#385d8a" strokeweight="2pt"/>
        </w:pict>
      </w:r>
      <w:r>
        <w:rPr>
          <w:noProof/>
          <w:lang w:eastAsia="ru-RU"/>
        </w:rPr>
        <w:pict>
          <v:oval id="Овал 31" o:spid="_x0000_s1036" style="position:absolute;left:0;text-align:left;margin-left:279.75pt;margin-top:105pt;width:23.25pt;height:21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" fillcolor="#ffc000" strokecolor="#385d8a" strokeweight="2pt"/>
        </w:pict>
      </w:r>
      <w:r>
        <w:rPr>
          <w:noProof/>
          <w:lang w:eastAsia="ru-RU"/>
        </w:rPr>
        <w:pict>
          <v:oval id="Овал 36" o:spid="_x0000_s1037" style="position:absolute;left:0;text-align:left;margin-left:294pt;margin-top:161.25pt;width:23.25pt;height:21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" fillcolor="#ffc000" strokecolor="#385d8a" strokeweight="2pt"/>
        </w:pict>
      </w:r>
      <w:r>
        <w:rPr>
          <w:noProof/>
          <w:lang w:eastAsia="ru-RU"/>
        </w:rPr>
        <w:pict>
          <v:oval id="Овал 34" o:spid="_x0000_s1038" style="position:absolute;left:0;text-align:left;margin-left:264pt;margin-top:153pt;width:23.25pt;height:21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" fillcolor="#ffc000" strokecolor="#385d8a" strokeweight="2pt"/>
        </w:pict>
      </w:r>
      <w:r>
        <w:rPr>
          <w:noProof/>
          <w:lang w:eastAsia="ru-RU"/>
        </w:rPr>
        <w:pict>
          <v:oval id="Овал 35" o:spid="_x0000_s1039" style="position:absolute;left:0;text-align:left;margin-left:328.5pt;margin-top:126pt;width:23.25pt;height:21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" fillcolor="#ffc000" strokecolor="#385d8a" strokeweight="2pt"/>
        </w:pict>
      </w:r>
      <w:r>
        <w:rPr>
          <w:noProof/>
          <w:lang w:eastAsia="ru-RU"/>
        </w:rPr>
        <w:pict>
          <v:oval id="Овал 33" o:spid="_x0000_s1040" style="position:absolute;left:0;text-align:left;margin-left:307.5pt;margin-top:105pt;width:23.25pt;height:21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" fillcolor="#ffc000" strokecolor="#385d8a" strokeweight="2pt"/>
        </w:pict>
      </w:r>
      <w:r>
        <w:rPr>
          <w:noProof/>
          <w:lang w:eastAsia="ru-RU"/>
        </w:rPr>
        <w:pict>
          <v:oval id="Овал 32" o:spid="_x0000_s1041" style="position:absolute;left:0;text-align:left;margin-left:261pt;margin-top:126pt;width:23.25pt;height:2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" fillcolor="#ffc000" strokecolor="#385d8a" strokeweight="2pt"/>
        </w:pict>
      </w:r>
      <w:r>
        <w:rPr>
          <w:noProof/>
          <w:lang w:eastAsia="ru-RU"/>
        </w:rPr>
        <w:pict>
          <v:oval id="Овал 30" o:spid="_x0000_s1042" style="position:absolute;left:0;text-align:left;margin-left:292.5pt;margin-top:132pt;width:23.25pt;height:21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" fillcolor="red" strokecolor="#c0504d" strokeweight="2pt"/>
        </w:pict>
      </w:r>
      <w:r>
        <w:rPr>
          <w:noProof/>
          <w:lang w:eastAsia="ru-RU"/>
        </w:rPr>
        <w:pict>
          <v:oval id="Овал 29" o:spid="_x0000_s1043" style="position:absolute;left:0;text-align:left;margin-left:105pt;margin-top:212.25pt;width:23.25pt;height:21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" fillcolor="#4f81bd" strokecolor="#385d8a" strokeweight="2pt"/>
        </w:pict>
      </w:r>
      <w:r>
        <w:rPr>
          <w:noProof/>
          <w:lang w:eastAsia="ru-RU"/>
        </w:rPr>
        <w:pict>
          <v:oval id="Овал 28" o:spid="_x0000_s1044" style="position:absolute;left:0;text-align:left;margin-left:105pt;margin-top:185.25pt;width:23.25pt;height:2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" fillcolor="#4f81bd" strokecolor="#385d8a" strokeweight="2pt"/>
        </w:pict>
      </w:r>
      <w:r>
        <w:rPr>
          <w:noProof/>
          <w:lang w:eastAsia="ru-RU"/>
        </w:rPr>
        <w:pict>
          <v:oval id="Овал 27" o:spid="_x0000_s1045" style="position:absolute;left:0;text-align:left;margin-left:117pt;margin-top:158.25pt;width:23.25pt;height:21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" fillcolor="#4f81bd" strokecolor="#385d8a" strokeweight="2pt"/>
        </w:pict>
      </w:r>
      <w:r>
        <w:rPr>
          <w:noProof/>
          <w:lang w:eastAsia="ru-RU"/>
        </w:rPr>
        <w:pict>
          <v:oval id="Овал 26" o:spid="_x0000_s1046" style="position:absolute;left:0;text-align:left;margin-left:87.75pt;margin-top:158.25pt;width:23.25pt;height:21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" fillcolor="#4f81bd" strokecolor="#385d8a" strokeweight="2pt"/>
        </w:pict>
      </w:r>
      <w:r>
        <w:rPr>
          <w:noProof/>
          <w:lang w:eastAsia="ru-RU"/>
        </w:rPr>
        <w:pict>
          <v:oval id="Овал 24" o:spid="_x0000_s1047" style="position:absolute;left:0;text-align:left;margin-left:147pt;margin-top:158.25pt;width:23.25pt;height:2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" fillcolor="#4f81bd" strokecolor="#385d8a" strokeweight="2pt"/>
        </w:pict>
      </w:r>
      <w:r>
        <w:rPr>
          <w:noProof/>
          <w:lang w:eastAsia="ru-RU"/>
        </w:rPr>
        <w:pict>
          <v:oval id="Овал 25" o:spid="_x0000_s1048" style="position:absolute;left:0;text-align:left;margin-left:56.25pt;margin-top:158.25pt;width:23.25pt;height:2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" fillcolor="#4f81bd" strokecolor="#385d8a" strokeweight="2pt"/>
        </w:pict>
      </w:r>
      <w:r>
        <w:rPr>
          <w:noProof/>
          <w:lang w:eastAsia="ru-RU"/>
        </w:rPr>
        <w:pict>
          <v:oval id="Овал 22" o:spid="_x0000_s1049" style="position:absolute;left:0;text-align:left;margin-left:137.25pt;margin-top:126pt;width:23.25pt;height:2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" fillcolor="#4f81bd" strokecolor="#385d8a" strokeweight="2pt"/>
        </w:pict>
      </w:r>
      <w:r>
        <w:rPr>
          <w:noProof/>
          <w:lang w:eastAsia="ru-RU"/>
        </w:rPr>
        <w:pict>
          <v:oval id="Овал 21" o:spid="_x0000_s1050" style="position:absolute;left:0;text-align:left;margin-left:62.25pt;margin-top:126pt;width:23.25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" fillcolor="#4f81bd" strokecolor="#385d8a" strokeweight="2pt"/>
        </w:pict>
      </w:r>
      <w:r>
        <w:rPr>
          <w:noProof/>
          <w:lang w:eastAsia="ru-RU"/>
        </w:rPr>
        <w:pict>
          <v:oval id="Овал 7" o:spid="_x0000_s1051" style="position:absolute;left:0;text-align:left;margin-left:119.25pt;margin-top:97.5pt;width:23.25pt;height:21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" fillcolor="#4f81bd" strokecolor="#385d8a" strokeweight="2pt"/>
        </w:pict>
      </w:r>
      <w:r>
        <w:rPr>
          <w:noProof/>
          <w:lang w:eastAsia="ru-RU"/>
        </w:rPr>
        <w:pict>
          <v:oval id="Овал 5" o:spid="_x0000_s1052" style="position:absolute;left:0;text-align:left;margin-left:75pt;margin-top:97.5pt;width:23.25pt;height:21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" fillcolor="#4f81bd" strokecolor="#385d8a" strokeweight="2pt"/>
        </w:pict>
      </w:r>
      <w:r>
        <w:rPr>
          <w:noProof/>
          <w:lang w:eastAsia="ru-RU"/>
        </w:rPr>
        <w:pict>
          <v:oval id="Овал 1" o:spid="_x0000_s1053" style="position:absolute;left:0;text-align:left;margin-left:93.45pt;margin-top:71.05pt;width:23.25pt;height:21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" fillcolor="#4f81bd" strokecolor="#243f60" strokeweight="2pt"/>
        </w:pict>
      </w:r>
      <w:r>
        <w:rPr>
          <w:noProof/>
          <w:lang w:eastAsia="ru-RU"/>
        </w:rPr>
        <w:pict>
          <v:oval id="Oval 31" o:spid="_x0000_s1054" style="position:absolute;left:0;text-align:left;margin-left:362.7pt;margin-top:4.5pt;width:49.5pt;height:50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" fillcolor="#8064a2" strokecolor="#f2f2f2" strokeweight="3pt">
            <v:shadow on="t" color="#3f3151" opacity=".5" offset="1pt"/>
          </v:oval>
        </w:pict>
      </w:r>
      <w:r>
        <w:rPr>
          <w:noProof/>
          <w:lang w:eastAsia="ru-RU"/>
        </w:rPr>
        <w:pict>
          <v:oval id="Oval 30" o:spid="_x0000_s1055" style="position:absolute;left:0;text-align:left;margin-left:295.95pt;margin-top:4.5pt;width:49.5pt;height:50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" fillcolor="#9bbb59" strokecolor="#f2f2f2" strokeweight="3pt">
            <v:shadow on="t" color="#4e6128" opacity=".5" offset="1pt"/>
          </v:oval>
        </w:pict>
      </w:r>
      <w:r>
        <w:rPr>
          <w:noProof/>
          <w:lang w:eastAsia="ru-RU"/>
        </w:rPr>
        <w:pict>
          <v:oval id="Oval 29" o:spid="_x0000_s1056" style="position:absolute;left:0;text-align:left;margin-left:234.45pt;margin-top:4.5pt;width:49.5pt;height:50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" fillcolor="#c0504d" strokecolor="#f2f2f2" strokeweight="3pt">
            <v:shadow on="t" color="#622423" opacity=".5" offset="1pt"/>
          </v:oval>
        </w:pict>
      </w:r>
      <w:r>
        <w:rPr>
          <w:noProof/>
          <w:lang w:eastAsia="ru-RU"/>
        </w:rPr>
        <w:pict>
          <v:oval id="Oval 28" o:spid="_x0000_s1057" style="position:absolute;left:0;text-align:left;margin-left:169.95pt;margin-top:4.5pt;width:49.5pt;height:50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" fillcolor="#4f81bd" strokecolor="#f2f2f2" strokeweight="3pt">
            <v:shadow on="t" color="#243f60" opacity=".5" offset="1pt"/>
          </v:oval>
        </w:pict>
      </w:r>
      <w:r>
        <w:rPr>
          <w:noProof/>
          <w:lang w:eastAsia="ru-RU"/>
        </w:rPr>
        <w:pict>
          <v:oval id="Oval 27" o:spid="_x0000_s1058" style="position:absolute;left:0;text-align:left;margin-left:104.7pt;margin-top:4.5pt;width:49.5pt;height:50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" fillcolor="#9bbb59" strokecolor="#f2f2f2" strokeweight="3pt">
            <v:shadow on="t" color="#4e6128" opacity=".5" offset="1pt"/>
          </v:oval>
        </w:pict>
      </w:r>
      <w:r>
        <w:rPr>
          <w:noProof/>
          <w:lang w:eastAsia="ru-RU"/>
        </w:rPr>
        <w:pict>
          <v:oval id="Oval 26" o:spid="_x0000_s1059" style="position:absolute;left:0;text-align:left;margin-left:40.2pt;margin-top:4.5pt;width:49.5pt;height:50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" fillcolor="#c0504d" strokecolor="#f2f2f2" strokeweight="3pt">
            <v:shadow on="t" color="#622423" opacity=".5" offset="1pt"/>
          </v:oval>
        </w:pict>
      </w:r>
    </w:p>
    <w:sectPr w:rsidR="0030772D" w:rsidRPr="00CF1132" w:rsidSect="006C6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C14A8"/>
    <w:multiLevelType w:val="hybridMultilevel"/>
    <w:tmpl w:val="6978A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554"/>
    <w:rsid w:val="000139E9"/>
    <w:rsid w:val="000308CC"/>
    <w:rsid w:val="00074D35"/>
    <w:rsid w:val="00074E1D"/>
    <w:rsid w:val="000B4801"/>
    <w:rsid w:val="000D45F3"/>
    <w:rsid w:val="000D72AE"/>
    <w:rsid w:val="00110506"/>
    <w:rsid w:val="00164ACA"/>
    <w:rsid w:val="0017778E"/>
    <w:rsid w:val="001A2554"/>
    <w:rsid w:val="001F6953"/>
    <w:rsid w:val="002945C0"/>
    <w:rsid w:val="002A48B8"/>
    <w:rsid w:val="002B0653"/>
    <w:rsid w:val="002B213D"/>
    <w:rsid w:val="002E5918"/>
    <w:rsid w:val="0030772D"/>
    <w:rsid w:val="003310FE"/>
    <w:rsid w:val="00350D2F"/>
    <w:rsid w:val="00364F36"/>
    <w:rsid w:val="00371C6D"/>
    <w:rsid w:val="0037482B"/>
    <w:rsid w:val="003A4D01"/>
    <w:rsid w:val="003B39F4"/>
    <w:rsid w:val="003B7A64"/>
    <w:rsid w:val="00401332"/>
    <w:rsid w:val="004335BC"/>
    <w:rsid w:val="0043440E"/>
    <w:rsid w:val="00450664"/>
    <w:rsid w:val="00452EBE"/>
    <w:rsid w:val="004A1FE3"/>
    <w:rsid w:val="004E049E"/>
    <w:rsid w:val="00523486"/>
    <w:rsid w:val="005D7E39"/>
    <w:rsid w:val="005E0CF1"/>
    <w:rsid w:val="005F345A"/>
    <w:rsid w:val="005F5D83"/>
    <w:rsid w:val="00607DA4"/>
    <w:rsid w:val="00624089"/>
    <w:rsid w:val="006306FE"/>
    <w:rsid w:val="006378D7"/>
    <w:rsid w:val="006456C2"/>
    <w:rsid w:val="006B22E5"/>
    <w:rsid w:val="006C61AE"/>
    <w:rsid w:val="006D3DEF"/>
    <w:rsid w:val="007008A0"/>
    <w:rsid w:val="00714ECB"/>
    <w:rsid w:val="00736265"/>
    <w:rsid w:val="007377F9"/>
    <w:rsid w:val="00794023"/>
    <w:rsid w:val="0080659A"/>
    <w:rsid w:val="00870D3A"/>
    <w:rsid w:val="00877EE9"/>
    <w:rsid w:val="008A182D"/>
    <w:rsid w:val="008D465E"/>
    <w:rsid w:val="00925D9B"/>
    <w:rsid w:val="00994240"/>
    <w:rsid w:val="009B3F34"/>
    <w:rsid w:val="009C19A2"/>
    <w:rsid w:val="00A4099D"/>
    <w:rsid w:val="00A62CBE"/>
    <w:rsid w:val="00A83616"/>
    <w:rsid w:val="00A91C23"/>
    <w:rsid w:val="00AC4CF8"/>
    <w:rsid w:val="00AF7D88"/>
    <w:rsid w:val="00B14AE9"/>
    <w:rsid w:val="00B70339"/>
    <w:rsid w:val="00B72F9C"/>
    <w:rsid w:val="00B924B9"/>
    <w:rsid w:val="00B97E81"/>
    <w:rsid w:val="00BA6F4C"/>
    <w:rsid w:val="00BC2CD0"/>
    <w:rsid w:val="00BD4E80"/>
    <w:rsid w:val="00C32A4A"/>
    <w:rsid w:val="00C75A32"/>
    <w:rsid w:val="00C95091"/>
    <w:rsid w:val="00CA4EFF"/>
    <w:rsid w:val="00CD4B0E"/>
    <w:rsid w:val="00CF1132"/>
    <w:rsid w:val="00D05F0A"/>
    <w:rsid w:val="00D122E2"/>
    <w:rsid w:val="00D312A8"/>
    <w:rsid w:val="00D67663"/>
    <w:rsid w:val="00D76834"/>
    <w:rsid w:val="00D95671"/>
    <w:rsid w:val="00E1157A"/>
    <w:rsid w:val="00E35D06"/>
    <w:rsid w:val="00E42F10"/>
    <w:rsid w:val="00E91124"/>
    <w:rsid w:val="00EC61BF"/>
    <w:rsid w:val="00EF4176"/>
    <w:rsid w:val="00F00020"/>
    <w:rsid w:val="00F109CC"/>
    <w:rsid w:val="00F96263"/>
    <w:rsid w:val="00FA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1A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836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023"/>
    <w:rPr>
      <w:rFonts w:ascii="Segoe UI" w:hAnsi="Segoe UI" w:cs="Segoe UI"/>
      <w:sz w:val="18"/>
      <w:szCs w:val="18"/>
    </w:rPr>
  </w:style>
  <w:style w:type="paragraph" w:styleId="NormalWeb">
    <w:name w:val="Normal (Web)"/>
    <w:aliases w:val="Normal (Web)1,Обычный (Web)1,Знак Char1,Знак Знак Char Char1,Знак Знак Знак Char,Обычный (Web) Знак,Знак"/>
    <w:basedOn w:val="Normal"/>
    <w:uiPriority w:val="99"/>
    <w:semiHidden/>
    <w:rsid w:val="006D3D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6D3DEF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CD4B0E"/>
    <w:rPr>
      <w:rFonts w:cs="Times New Roman"/>
      <w:color w:val="0563C1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BC2CD0"/>
    <w:rPr>
      <w:rFonts w:cs="Times New Roman"/>
    </w:rPr>
  </w:style>
  <w:style w:type="paragraph" w:styleId="NoSpacing">
    <w:name w:val="No Spacing"/>
    <w:uiPriority w:val="99"/>
    <w:qFormat/>
    <w:rsid w:val="00074E1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57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gloubiwe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lub-drug.ru/blog/smajliki/kartinki-shkola-animacii-knigi-sholny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17</Pages>
  <Words>2574</Words>
  <Characters>14678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Заместитель директора</cp:lastModifiedBy>
  <cp:revision>4</cp:revision>
  <cp:lastPrinted>2007-01-01T19:29:00Z</cp:lastPrinted>
  <dcterms:created xsi:type="dcterms:W3CDTF">2006-12-31T22:15:00Z</dcterms:created>
  <dcterms:modified xsi:type="dcterms:W3CDTF">2020-02-10T06:23:00Z</dcterms:modified>
</cp:coreProperties>
</file>